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DA77F" w14:textId="77777777" w:rsidR="0088198B" w:rsidRDefault="0088198B" w:rsidP="0088198B"/>
    <w:p w14:paraId="43FFBAC2" w14:textId="77777777" w:rsidR="0088198B" w:rsidRPr="00775CC0" w:rsidRDefault="0088198B" w:rsidP="0088198B">
      <w:r w:rsidRPr="00775CC0">
        <w:t>Musterfirma</w:t>
      </w:r>
    </w:p>
    <w:p w14:paraId="44AC75A0" w14:textId="77777777" w:rsidR="0088198B" w:rsidRPr="00775CC0" w:rsidRDefault="0088198B" w:rsidP="0088198B">
      <w:r w:rsidRPr="00775CC0">
        <w:t>Herrn Max Mustermann</w:t>
      </w:r>
    </w:p>
    <w:p w14:paraId="27294A1A" w14:textId="77777777" w:rsidR="0088198B" w:rsidRPr="00775CC0" w:rsidRDefault="0088198B" w:rsidP="0088198B">
      <w:r w:rsidRPr="00775CC0">
        <w:t>Musterstraße 1</w:t>
      </w:r>
    </w:p>
    <w:p w14:paraId="760C8C27" w14:textId="77777777" w:rsidR="0088198B" w:rsidRPr="00775CC0" w:rsidRDefault="0088198B" w:rsidP="0088198B">
      <w:r w:rsidRPr="00775CC0">
        <w:t>08150 Musterstadt</w:t>
      </w:r>
    </w:p>
    <w:p w14:paraId="5A69A3A9" w14:textId="77777777" w:rsidR="0088198B" w:rsidRDefault="0088198B" w:rsidP="0088198B"/>
    <w:p w14:paraId="21B86F07" w14:textId="77777777" w:rsidR="0088198B" w:rsidRDefault="0088198B" w:rsidP="0088198B"/>
    <w:p w14:paraId="3B8810D9" w14:textId="77777777" w:rsidR="0088198B" w:rsidRDefault="0088198B" w:rsidP="0088198B"/>
    <w:p w14:paraId="6DFB1C3C" w14:textId="77777777" w:rsidR="0088198B" w:rsidRDefault="0088198B" w:rsidP="0088198B"/>
    <w:p w14:paraId="55772DF8" w14:textId="77777777" w:rsidR="0088198B" w:rsidRDefault="0088198B" w:rsidP="0088198B"/>
    <w:p w14:paraId="582B6CD1" w14:textId="77777777" w:rsidR="0088198B" w:rsidRDefault="0088198B" w:rsidP="0088198B"/>
    <w:p w14:paraId="14FA7315" w14:textId="77777777" w:rsidR="0088198B" w:rsidRPr="002613F7" w:rsidRDefault="0088198B" w:rsidP="0088198B">
      <w:pPr>
        <w:rPr>
          <w:sz w:val="24"/>
          <w:szCs w:val="24"/>
        </w:rPr>
      </w:pPr>
    </w:p>
    <w:p w14:paraId="671DA858" w14:textId="5E1703D4" w:rsidR="0088198B" w:rsidRDefault="0088198B" w:rsidP="0088198B">
      <w:pPr>
        <w:rPr>
          <w:b/>
          <w:sz w:val="24"/>
          <w:szCs w:val="24"/>
        </w:rPr>
      </w:pPr>
      <w:r>
        <w:rPr>
          <w:b/>
          <w:sz w:val="24"/>
          <w:szCs w:val="24"/>
        </w:rPr>
        <w:t xml:space="preserve">Ihre persönliche </w:t>
      </w:r>
      <w:r w:rsidRPr="003E3D80">
        <w:rPr>
          <w:b/>
          <w:sz w:val="24"/>
          <w:szCs w:val="24"/>
        </w:rPr>
        <w:t xml:space="preserve">Einladung zur POWTECH </w:t>
      </w:r>
      <w:r>
        <w:rPr>
          <w:b/>
          <w:sz w:val="24"/>
          <w:szCs w:val="24"/>
        </w:rPr>
        <w:t xml:space="preserve">TECHNOPHARM </w:t>
      </w:r>
      <w:r w:rsidRPr="003E3D80">
        <w:rPr>
          <w:b/>
          <w:sz w:val="24"/>
          <w:szCs w:val="24"/>
        </w:rPr>
        <w:t>202</w:t>
      </w:r>
      <w:r w:rsidR="00BE4067">
        <w:rPr>
          <w:b/>
          <w:sz w:val="24"/>
          <w:szCs w:val="24"/>
        </w:rPr>
        <w:t>6</w:t>
      </w:r>
      <w:r w:rsidRPr="003E3D80">
        <w:rPr>
          <w:b/>
          <w:sz w:val="24"/>
          <w:szCs w:val="24"/>
        </w:rPr>
        <w:t xml:space="preserve"> </w:t>
      </w:r>
    </w:p>
    <w:p w14:paraId="77D02F40" w14:textId="77777777" w:rsidR="0088198B" w:rsidRDefault="0088198B" w:rsidP="0088198B">
      <w:pPr>
        <w:rPr>
          <w:b/>
          <w:sz w:val="24"/>
          <w:szCs w:val="24"/>
        </w:rPr>
      </w:pPr>
    </w:p>
    <w:p w14:paraId="08B1B10D" w14:textId="77777777" w:rsidR="0088198B" w:rsidRPr="0082557D" w:rsidRDefault="0088198B" w:rsidP="0088198B">
      <w:pPr>
        <w:rPr>
          <w:b/>
          <w:sz w:val="24"/>
          <w:szCs w:val="24"/>
        </w:rPr>
      </w:pPr>
    </w:p>
    <w:p w14:paraId="23E1EA82" w14:textId="77777777" w:rsidR="0088198B" w:rsidRPr="0082557D" w:rsidRDefault="0088198B" w:rsidP="0088198B">
      <w:r w:rsidRPr="0082557D">
        <w:t>Sehr geehrte …,</w:t>
      </w:r>
    </w:p>
    <w:p w14:paraId="2CEE4C34" w14:textId="77777777" w:rsidR="0088198B" w:rsidRPr="0082557D" w:rsidRDefault="0088198B" w:rsidP="0088198B"/>
    <w:p w14:paraId="4CEE2B99" w14:textId="7EBB3C6A" w:rsidR="0088198B" w:rsidRPr="002747FE" w:rsidRDefault="0088198B" w:rsidP="0088198B">
      <w:r w:rsidRPr="002747FE">
        <w:t xml:space="preserve">vom </w:t>
      </w:r>
      <w:r w:rsidRPr="002747FE">
        <w:rPr>
          <w:b/>
          <w:bCs/>
        </w:rPr>
        <w:t>2</w:t>
      </w:r>
      <w:r w:rsidR="00BE4067">
        <w:rPr>
          <w:b/>
          <w:bCs/>
        </w:rPr>
        <w:t>9</w:t>
      </w:r>
      <w:r w:rsidRPr="002747FE">
        <w:rPr>
          <w:b/>
          <w:bCs/>
        </w:rPr>
        <w:t xml:space="preserve">. </w:t>
      </w:r>
      <w:r w:rsidR="00BE4067">
        <w:rPr>
          <w:b/>
          <w:bCs/>
        </w:rPr>
        <w:t xml:space="preserve">September </w:t>
      </w:r>
      <w:r w:rsidRPr="002747FE">
        <w:rPr>
          <w:b/>
          <w:bCs/>
        </w:rPr>
        <w:t xml:space="preserve">bis </w:t>
      </w:r>
      <w:r w:rsidR="00BE4067">
        <w:rPr>
          <w:b/>
          <w:bCs/>
        </w:rPr>
        <w:t>1</w:t>
      </w:r>
      <w:r w:rsidRPr="002747FE">
        <w:rPr>
          <w:b/>
          <w:bCs/>
        </w:rPr>
        <w:t xml:space="preserve">. </w:t>
      </w:r>
      <w:r w:rsidR="00BE4067">
        <w:rPr>
          <w:b/>
          <w:bCs/>
        </w:rPr>
        <w:t>Oktober</w:t>
      </w:r>
      <w:r w:rsidRPr="002747FE">
        <w:rPr>
          <w:b/>
          <w:bCs/>
        </w:rPr>
        <w:t xml:space="preserve"> 202</w:t>
      </w:r>
      <w:r w:rsidR="00BE4067">
        <w:rPr>
          <w:b/>
          <w:bCs/>
        </w:rPr>
        <w:t>6</w:t>
      </w:r>
      <w:r w:rsidRPr="002747FE">
        <w:t xml:space="preserve"> </w:t>
      </w:r>
      <w:r>
        <w:t xml:space="preserve">trifft sich die internationale Prozess- und Schüttgutindustrie in Nürnberg – zur </w:t>
      </w:r>
      <w:r w:rsidRPr="002747FE">
        <w:rPr>
          <w:b/>
          <w:bCs/>
        </w:rPr>
        <w:t>POWTECH TECHNOPHARM</w:t>
      </w:r>
      <w:r>
        <w:t xml:space="preserve">, der </w:t>
      </w:r>
      <w:r w:rsidRPr="00760A5E">
        <w:t>internationale</w:t>
      </w:r>
      <w:r>
        <w:t>n</w:t>
      </w:r>
      <w:r w:rsidRPr="00760A5E">
        <w:t xml:space="preserve"> Fachmesse für Technologien zur Verarbeitung von Pulvern, Feststoffen und Flüssigkeiten.</w:t>
      </w:r>
    </w:p>
    <w:p w14:paraId="186E320C" w14:textId="77777777" w:rsidR="00453AC7" w:rsidRDefault="00453AC7" w:rsidP="0088198B">
      <w:pPr>
        <w:jc w:val="both"/>
        <w:rPr>
          <w:bCs/>
          <w:sz w:val="21"/>
          <w:szCs w:val="21"/>
          <w:shd w:val="clear" w:color="auto" w:fill="FFFFFF"/>
        </w:rPr>
      </w:pPr>
    </w:p>
    <w:p w14:paraId="7A95264E" w14:textId="1F03B9EB" w:rsidR="0088198B" w:rsidRPr="00421436" w:rsidRDefault="00453AC7" w:rsidP="00453AC7">
      <w:pPr>
        <w:jc w:val="both"/>
        <w:rPr>
          <w:bCs/>
          <w:sz w:val="21"/>
          <w:szCs w:val="21"/>
          <w:shd w:val="clear" w:color="auto" w:fill="FFFFFF"/>
        </w:rPr>
      </w:pPr>
      <w:r>
        <w:rPr>
          <w:bCs/>
          <w:sz w:val="21"/>
          <w:szCs w:val="21"/>
          <w:shd w:val="clear" w:color="auto" w:fill="FFFFFF"/>
        </w:rPr>
        <w:t>B</w:t>
      </w:r>
      <w:r w:rsidR="0088198B" w:rsidRPr="00F8537A">
        <w:rPr>
          <w:bCs/>
          <w:sz w:val="21"/>
          <w:szCs w:val="21"/>
          <w:shd w:val="clear" w:color="auto" w:fill="FFFFFF"/>
        </w:rPr>
        <w:t>esuchen Sie uns in</w:t>
      </w:r>
      <w:r>
        <w:rPr>
          <w:bCs/>
          <w:sz w:val="21"/>
          <w:szCs w:val="21"/>
          <w:shd w:val="clear" w:color="auto" w:fill="FFFFFF"/>
        </w:rPr>
        <w:t xml:space="preserve"> </w:t>
      </w:r>
      <w:r w:rsidR="0088198B">
        <w:rPr>
          <w:b/>
          <w:sz w:val="21"/>
          <w:szCs w:val="21"/>
          <w:shd w:val="clear" w:color="auto" w:fill="FFFFFF"/>
        </w:rPr>
        <w:t xml:space="preserve">Halle </w:t>
      </w:r>
      <w:r w:rsidR="0088198B">
        <w:rPr>
          <w:b/>
          <w:sz w:val="21"/>
          <w:szCs w:val="21"/>
          <w:highlight w:val="lightGray"/>
          <w:shd w:val="clear" w:color="auto" w:fill="FFFFFF"/>
        </w:rPr>
        <w:t>X</w:t>
      </w:r>
      <w:r w:rsidR="0088198B">
        <w:rPr>
          <w:b/>
          <w:sz w:val="21"/>
          <w:szCs w:val="21"/>
          <w:shd w:val="clear" w:color="auto" w:fill="FFFFFF"/>
        </w:rPr>
        <w:t xml:space="preserve"> Stand </w:t>
      </w:r>
      <w:r w:rsidR="0088198B" w:rsidRPr="006A31D6">
        <w:rPr>
          <w:b/>
          <w:sz w:val="21"/>
          <w:szCs w:val="21"/>
          <w:highlight w:val="lightGray"/>
          <w:shd w:val="clear" w:color="auto" w:fill="FFFFFF"/>
        </w:rPr>
        <w:t>X-XXX</w:t>
      </w:r>
      <w:r>
        <w:rPr>
          <w:b/>
          <w:sz w:val="21"/>
          <w:szCs w:val="21"/>
          <w:shd w:val="clear" w:color="auto" w:fill="FFFFFF"/>
        </w:rPr>
        <w:t xml:space="preserve"> </w:t>
      </w:r>
      <w:r w:rsidRPr="00421436">
        <w:rPr>
          <w:bCs/>
          <w:sz w:val="21"/>
          <w:szCs w:val="21"/>
          <w:shd w:val="clear" w:color="auto" w:fill="FFFFFF"/>
        </w:rPr>
        <w:t>und en</w:t>
      </w:r>
      <w:r w:rsidR="00421436" w:rsidRPr="00421436">
        <w:rPr>
          <w:bCs/>
          <w:sz w:val="21"/>
          <w:szCs w:val="21"/>
          <w:shd w:val="clear" w:color="auto" w:fill="FFFFFF"/>
        </w:rPr>
        <w:t xml:space="preserve">tdecken Sie unsere aktuellen Lösungen und Innovationen aus dem Bereich (z.B. Mischen, Dosieren, etc. </w:t>
      </w:r>
      <w:r w:rsidR="00421436" w:rsidRPr="00421436">
        <w:rPr>
          <w:bCs/>
          <w:sz w:val="21"/>
          <w:szCs w:val="21"/>
          <w:shd w:val="clear" w:color="auto" w:fill="FFFFFF"/>
        </w:rPr>
        <w:sym w:font="Wingdings" w:char="F0E0"/>
      </w:r>
      <w:r w:rsidR="00421436" w:rsidRPr="00421436">
        <w:rPr>
          <w:bCs/>
          <w:sz w:val="21"/>
          <w:szCs w:val="21"/>
          <w:shd w:val="clear" w:color="auto" w:fill="FFFFFF"/>
        </w:rPr>
        <w:t xml:space="preserve"> </w:t>
      </w:r>
      <w:r w:rsidR="00421436" w:rsidRPr="00F8537A">
        <w:rPr>
          <w:bCs/>
          <w:i/>
          <w:iCs/>
          <w:sz w:val="21"/>
          <w:szCs w:val="21"/>
          <w:highlight w:val="lightGray"/>
          <w:shd w:val="clear" w:color="auto" w:fill="FFFFFF"/>
        </w:rPr>
        <w:t>zutreffendes bitte eintragen</w:t>
      </w:r>
      <w:r w:rsidR="00421436" w:rsidRPr="00421436">
        <w:rPr>
          <w:bCs/>
          <w:sz w:val="21"/>
          <w:szCs w:val="21"/>
          <w:shd w:val="clear" w:color="auto" w:fill="FFFFFF"/>
        </w:rPr>
        <w:t>)</w:t>
      </w:r>
    </w:p>
    <w:p w14:paraId="46EB8296" w14:textId="77777777" w:rsidR="0088198B" w:rsidRDefault="0088198B" w:rsidP="0088198B"/>
    <w:p w14:paraId="53FD7EE5" w14:textId="3FF041C0" w:rsidR="0088198B" w:rsidRPr="00F438FD" w:rsidRDefault="002A230D" w:rsidP="0088198B">
      <w:r>
        <w:t xml:space="preserve">Für Ihren Messebesuch stellen wir Ihnen gerne </w:t>
      </w:r>
      <w:r w:rsidR="00F74657">
        <w:t>einen persönlichen Ticket-Gutschein</w:t>
      </w:r>
      <w:r w:rsidR="00415245">
        <w:t>*</w:t>
      </w:r>
      <w:r w:rsidR="00F74657">
        <w:t xml:space="preserve"> zur Verfügung: </w:t>
      </w:r>
    </w:p>
    <w:p w14:paraId="3EF9FF31" w14:textId="77777777" w:rsidR="0088198B" w:rsidRPr="00132357" w:rsidRDefault="0088198B" w:rsidP="0088198B">
      <w:pPr>
        <w:rPr>
          <w:rFonts w:eastAsia="Times New Roman"/>
          <w:sz w:val="21"/>
          <w:szCs w:val="21"/>
        </w:rPr>
      </w:pPr>
    </w:p>
    <w:p w14:paraId="17BFD923" w14:textId="77777777" w:rsidR="0088198B" w:rsidRDefault="0088198B" w:rsidP="0088198B">
      <w:pPr>
        <w:jc w:val="center"/>
        <w:rPr>
          <w:b/>
          <w:bCs/>
          <w:sz w:val="21"/>
          <w:szCs w:val="21"/>
        </w:rPr>
      </w:pPr>
      <w:r w:rsidRPr="004A1F7C">
        <w:rPr>
          <w:b/>
          <w:bCs/>
          <w:sz w:val="21"/>
          <w:szCs w:val="21"/>
        </w:rPr>
        <w:t xml:space="preserve">Ihr Gutscheincode: </w:t>
      </w:r>
      <w:r w:rsidRPr="006A31D6">
        <w:rPr>
          <w:b/>
          <w:bCs/>
          <w:sz w:val="21"/>
          <w:szCs w:val="21"/>
          <w:highlight w:val="lightGray"/>
        </w:rPr>
        <w:t>XXX</w:t>
      </w:r>
      <w:r w:rsidRPr="004A1F7C">
        <w:rPr>
          <w:b/>
          <w:bCs/>
          <w:sz w:val="21"/>
          <w:szCs w:val="21"/>
        </w:rPr>
        <w:t xml:space="preserve"> </w:t>
      </w:r>
    </w:p>
    <w:p w14:paraId="35F9E17E" w14:textId="2C8FDB3D" w:rsidR="0088198B" w:rsidRDefault="0088198B" w:rsidP="0088198B">
      <w:pPr>
        <w:jc w:val="center"/>
        <w:rPr>
          <w:b/>
          <w:bCs/>
          <w:sz w:val="21"/>
          <w:szCs w:val="21"/>
        </w:rPr>
      </w:pPr>
    </w:p>
    <w:p w14:paraId="641B4EF8" w14:textId="59DA38B6" w:rsidR="0088198B" w:rsidRDefault="00F74657" w:rsidP="0088198B">
      <w:r w:rsidRPr="00F438FD">
        <w:t xml:space="preserve">Ihren </w:t>
      </w:r>
      <w:r w:rsidRPr="00F438FD">
        <w:rPr>
          <w:b/>
          <w:bCs/>
        </w:rPr>
        <w:t>persönlichen Gutscheincode</w:t>
      </w:r>
      <w:r w:rsidRPr="00F438FD">
        <w:t xml:space="preserve"> können Sie unter </w:t>
      </w:r>
      <w:hyperlink r:id="rId10" w:history="1">
        <w:r w:rsidR="00144F38" w:rsidRPr="003779FA">
          <w:rPr>
            <w:rStyle w:val="Hyperlink"/>
            <w:b/>
            <w:bCs/>
          </w:rPr>
          <w:t>www.powtech-technopharm.de/besuchen</w:t>
        </w:r>
      </w:hyperlink>
      <w:r w:rsidRPr="00F438FD">
        <w:t xml:space="preserve"> einlösen.</w:t>
      </w:r>
    </w:p>
    <w:p w14:paraId="444D8EDC" w14:textId="77777777" w:rsidR="00F74657" w:rsidRPr="004A1F7C" w:rsidRDefault="00F74657" w:rsidP="0088198B">
      <w:pPr>
        <w:rPr>
          <w:b/>
          <w:bCs/>
          <w:sz w:val="21"/>
          <w:szCs w:val="21"/>
        </w:rPr>
      </w:pPr>
    </w:p>
    <w:p w14:paraId="08614296" w14:textId="13A2E3D1" w:rsidR="00743EF4" w:rsidRDefault="007C140E" w:rsidP="0088198B">
      <w:pPr>
        <w:rPr>
          <w:sz w:val="21"/>
          <w:szCs w:val="21"/>
        </w:rPr>
      </w:pPr>
      <w:r>
        <w:rPr>
          <w:sz w:val="21"/>
          <w:szCs w:val="21"/>
        </w:rPr>
        <w:t xml:space="preserve">Nutzen Sie die Gelegenheit zum persönlichen Austausch mit unserem Team und </w:t>
      </w:r>
      <w:r w:rsidR="00743EF4">
        <w:rPr>
          <w:sz w:val="21"/>
          <w:szCs w:val="21"/>
        </w:rPr>
        <w:t xml:space="preserve">informieren Sie sich über aktuelle Entwicklungen und Technologien in der Prozessindustrie. </w:t>
      </w:r>
    </w:p>
    <w:p w14:paraId="4DFDBAF1" w14:textId="77777777" w:rsidR="00743EF4" w:rsidRDefault="00743EF4" w:rsidP="0088198B">
      <w:pPr>
        <w:rPr>
          <w:sz w:val="21"/>
          <w:szCs w:val="21"/>
        </w:rPr>
      </w:pPr>
    </w:p>
    <w:p w14:paraId="06B15EBB" w14:textId="19F97FA7" w:rsidR="0088198B" w:rsidRDefault="00743EF4" w:rsidP="0088198B">
      <w:pPr>
        <w:rPr>
          <w:sz w:val="21"/>
          <w:szCs w:val="21"/>
        </w:rPr>
      </w:pPr>
      <w:r>
        <w:rPr>
          <w:sz w:val="21"/>
          <w:szCs w:val="21"/>
        </w:rPr>
        <w:t>G</w:t>
      </w:r>
      <w:r w:rsidR="0088198B" w:rsidRPr="00B30DDF">
        <w:rPr>
          <w:sz w:val="21"/>
          <w:szCs w:val="21"/>
        </w:rPr>
        <w:t xml:space="preserve">erne </w:t>
      </w:r>
      <w:r w:rsidR="0088198B">
        <w:rPr>
          <w:sz w:val="21"/>
          <w:szCs w:val="21"/>
        </w:rPr>
        <w:t>stehen wir Ihnen für Ihre individuellen Fragen und Wünsche zur Verfügung. Vereinbaren Sie doch gleich einen Termin an unserem Messestand. So können wir sicherstellen, dass wir uns ausreichend Zeit für Sie einplanen.</w:t>
      </w:r>
      <w:r w:rsidR="0088198B" w:rsidRPr="00B30DDF">
        <w:rPr>
          <w:sz w:val="21"/>
          <w:szCs w:val="21"/>
        </w:rPr>
        <w:t xml:space="preserve"> Sie erreichen uns unter:</w:t>
      </w:r>
    </w:p>
    <w:p w14:paraId="5D8BEF38" w14:textId="77777777" w:rsidR="0088198B" w:rsidRPr="00B30DDF" w:rsidRDefault="0088198B" w:rsidP="0088198B">
      <w:pPr>
        <w:rPr>
          <w:sz w:val="21"/>
          <w:szCs w:val="21"/>
        </w:rPr>
      </w:pPr>
    </w:p>
    <w:p w14:paraId="5C651587" w14:textId="77777777" w:rsidR="0088198B" w:rsidRPr="00A15C1A" w:rsidRDefault="0088198B" w:rsidP="0088198B">
      <w:pPr>
        <w:rPr>
          <w:i/>
          <w:color w:val="808080" w:themeColor="background1" w:themeShade="80"/>
          <w:sz w:val="21"/>
          <w:szCs w:val="21"/>
        </w:rPr>
      </w:pPr>
      <w:r w:rsidRPr="00A15C1A">
        <w:rPr>
          <w:i/>
          <w:color w:val="808080" w:themeColor="background1" w:themeShade="80"/>
          <w:sz w:val="21"/>
          <w:szCs w:val="21"/>
        </w:rPr>
        <w:t>Kontakt Aussteller</w:t>
      </w:r>
    </w:p>
    <w:p w14:paraId="2CF7C23F" w14:textId="77777777" w:rsidR="0088198B" w:rsidRPr="00A15C1A" w:rsidRDefault="0088198B" w:rsidP="0088198B">
      <w:pPr>
        <w:rPr>
          <w:sz w:val="21"/>
          <w:szCs w:val="21"/>
        </w:rPr>
      </w:pPr>
    </w:p>
    <w:p w14:paraId="37E3BB6F" w14:textId="77777777" w:rsidR="0088198B" w:rsidRPr="00A15C1A" w:rsidRDefault="0088198B" w:rsidP="0088198B">
      <w:pPr>
        <w:rPr>
          <w:sz w:val="21"/>
          <w:szCs w:val="21"/>
        </w:rPr>
      </w:pPr>
      <w:r w:rsidRPr="00A15C1A">
        <w:rPr>
          <w:sz w:val="21"/>
          <w:szCs w:val="21"/>
        </w:rPr>
        <w:t>Wir freuen uns auf Ihren Besuch!</w:t>
      </w:r>
    </w:p>
    <w:p w14:paraId="369A7548" w14:textId="77777777" w:rsidR="0088198B" w:rsidRPr="00A15C1A" w:rsidRDefault="0088198B" w:rsidP="0088198B">
      <w:pPr>
        <w:rPr>
          <w:sz w:val="21"/>
          <w:szCs w:val="21"/>
        </w:rPr>
      </w:pPr>
      <w:r w:rsidRPr="00A15C1A">
        <w:rPr>
          <w:sz w:val="21"/>
          <w:szCs w:val="21"/>
        </w:rPr>
        <w:t>Mit freundlichen Grüßen</w:t>
      </w:r>
    </w:p>
    <w:p w14:paraId="5E920A78" w14:textId="77777777" w:rsidR="0088198B" w:rsidRPr="00A15C1A" w:rsidRDefault="0088198B" w:rsidP="0088198B">
      <w:pPr>
        <w:rPr>
          <w:sz w:val="21"/>
          <w:szCs w:val="21"/>
        </w:rPr>
      </w:pPr>
    </w:p>
    <w:p w14:paraId="23A88A18" w14:textId="77777777" w:rsidR="0088198B" w:rsidRDefault="0088198B" w:rsidP="0088198B">
      <w:r w:rsidRPr="00A15C1A">
        <w:rPr>
          <w:i/>
          <w:color w:val="808080" w:themeColor="background1" w:themeShade="80"/>
          <w:sz w:val="21"/>
          <w:szCs w:val="21"/>
        </w:rPr>
        <w:t>Signatur Aussteller</w:t>
      </w:r>
    </w:p>
    <w:p w14:paraId="11867513" w14:textId="77777777" w:rsidR="006B142F" w:rsidRPr="008C266D" w:rsidRDefault="006B142F" w:rsidP="00BB6ED8"/>
    <w:p w14:paraId="6E46073B" w14:textId="77777777" w:rsidR="006B142F" w:rsidRDefault="006B142F" w:rsidP="00BB6ED8"/>
    <w:p w14:paraId="3A11B7CE" w14:textId="505867D1" w:rsidR="00415245" w:rsidRPr="00415245" w:rsidRDefault="00415245" w:rsidP="00415245">
      <w:pPr>
        <w:rPr>
          <w:sz w:val="17"/>
          <w:szCs w:val="17"/>
        </w:rPr>
      </w:pPr>
      <w:r w:rsidRPr="00415245">
        <w:rPr>
          <w:sz w:val="17"/>
          <w:szCs w:val="17"/>
        </w:rPr>
        <w:t xml:space="preserve">* Registrierung </w:t>
      </w:r>
      <w:proofErr w:type="spellStart"/>
      <w:r w:rsidRPr="00415245">
        <w:rPr>
          <w:sz w:val="17"/>
          <w:szCs w:val="17"/>
        </w:rPr>
        <w:t>erfoderlich</w:t>
      </w:r>
      <w:proofErr w:type="spellEnd"/>
    </w:p>
    <w:sectPr w:rsidR="00415245" w:rsidRPr="00415245" w:rsidSect="0066370C">
      <w:headerReference w:type="default" r:id="rId11"/>
      <w:footerReference w:type="default" r:id="rId12"/>
      <w:headerReference w:type="first" r:id="rId13"/>
      <w:footerReference w:type="first" r:id="rId14"/>
      <w:pgSz w:w="11906" w:h="16838" w:code="9"/>
      <w:pgMar w:top="2552" w:right="3119" w:bottom="1247" w:left="1134" w:header="567" w:footer="39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3C404" w14:textId="77777777" w:rsidR="0031029D" w:rsidRDefault="0031029D">
      <w:r>
        <w:separator/>
      </w:r>
    </w:p>
  </w:endnote>
  <w:endnote w:type="continuationSeparator" w:id="0">
    <w:p w14:paraId="48C1F7FF" w14:textId="77777777" w:rsidR="0031029D" w:rsidRDefault="0031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MHead Offc">
    <w:panose1 w:val="00000000000000000000"/>
    <w:charset w:val="00"/>
    <w:family w:val="auto"/>
    <w:pitch w:val="variable"/>
    <w:sig w:usb0="A00000FF" w:usb1="0000206B" w:usb2="00000000" w:usb3="00000000" w:csb0="00000093" w:csb1="00000000"/>
    <w:embedRegular r:id="rId1" w:fontKey="{1627A77F-90AD-4AC6-837B-C13CAA7390E2}"/>
    <w:embedBold r:id="rId2" w:fontKey="{D71E0312-229D-4BE1-857B-967C1393E80B}"/>
  </w:font>
  <w:font w:name="NMText Offc">
    <w:panose1 w:val="00000000000000000000"/>
    <w:charset w:val="00"/>
    <w:family w:val="auto"/>
    <w:pitch w:val="variable"/>
    <w:sig w:usb0="A00000FF" w:usb1="0000206B" w:usb2="00000000" w:usb3="00000000" w:csb0="00000093" w:csb1="00000000"/>
    <w:embedRegular r:id="rId3" w:fontKey="{9148516D-02A9-48A2-90DE-876B70520CC9}"/>
    <w:embedBold r:id="rId4" w:fontKey="{9742765E-A8EB-4B8F-9346-AE0C046D6D61}"/>
    <w:embedItalic r:id="rId5" w:fontKey="{BFCB2464-62CD-4AFC-BB51-DD4735332DFD}"/>
  </w:font>
  <w:font w:name="Tahoma">
    <w:panose1 w:val="020B0604030504040204"/>
    <w:charset w:val="00"/>
    <w:family w:val="swiss"/>
    <w:pitch w:val="variable"/>
    <w:sig w:usb0="E1002EFF" w:usb1="C000605B" w:usb2="00000029" w:usb3="00000000" w:csb0="000101FF" w:csb1="00000000"/>
    <w:embedRegular r:id="rId6" w:fontKey="{278B6C33-0505-49D5-9A10-CE94916489D2}"/>
  </w:font>
  <w:font w:name="MS Mincho">
    <w:panose1 w:val="02020609040205080304"/>
    <w:charset w:val="80"/>
    <w:family w:val="modern"/>
    <w:pitch w:val="fixed"/>
    <w:sig w:usb0="E00002FF" w:usb1="6AC7FDFB" w:usb2="08000012" w:usb3="00000000" w:csb0="0002009F" w:csb1="00000000"/>
  </w:font>
  <w:font w:name="NMText">
    <w:panose1 w:val="00000000000000000000"/>
    <w:charset w:val="00"/>
    <w:family w:val="auto"/>
    <w:pitch w:val="variable"/>
    <w:sig w:usb0="A00000FF" w:usb1="0000206B" w:usb2="00000000" w:usb3="00000000" w:csb0="00000093" w:csb1="00000000"/>
    <w:embedRegular r:id="rId7" w:fontKey="{02203184-7DAE-462C-9DC7-15FCA73E8AEC}"/>
    <w:embedItalic r:id="rId8" w:fontKey="{3CB51514-4836-454C-BECE-D62E30DF59E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9FB2109D-9824-4F82-98FC-9372F44BFDBE}"/>
  </w:font>
  <w:font w:name="Calibri">
    <w:panose1 w:val="020F0502020204030204"/>
    <w:charset w:val="00"/>
    <w:family w:val="swiss"/>
    <w:pitch w:val="variable"/>
    <w:sig w:usb0="E4002EFF" w:usb1="C200247B" w:usb2="00000009" w:usb3="00000000" w:csb0="000001FF" w:csb1="00000000"/>
    <w:embedRegular r:id="rId10" w:fontKey="{12C409EF-F98F-46B5-8C36-B431E28D24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EDC0" w14:textId="77777777" w:rsidR="00F12B3F" w:rsidRDefault="00F12B3F">
    <w:pPr>
      <w:pStyle w:val="Fuzeile"/>
    </w:pPr>
    <w:r>
      <w:rPr>
        <w:noProof/>
      </w:rPr>
      <w:drawing>
        <wp:anchor distT="0" distB="0" distL="114300" distR="114300" simplePos="0" relativeHeight="251658241" behindDoc="1" locked="0" layoutInCell="1" allowOverlap="1" wp14:anchorId="48C5F37B" wp14:editId="2C745B4F">
          <wp:simplePos x="0" y="0"/>
          <wp:positionH relativeFrom="page">
            <wp:posOffset>0</wp:posOffset>
          </wp:positionH>
          <wp:positionV relativeFrom="page">
            <wp:posOffset>9951085</wp:posOffset>
          </wp:positionV>
          <wp:extent cx="7559675" cy="743585"/>
          <wp:effectExtent l="0" t="0" r="0" b="0"/>
          <wp:wrapNone/>
          <wp:docPr id="17208265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57859" name="Grafik 669757859"/>
                  <pic:cNvPicPr/>
                </pic:nvPicPr>
                <pic:blipFill rotWithShape="1">
                  <a:blip r:embed="rId1">
                    <a:extLst>
                      <a:ext uri="{96DAC541-7B7A-43D3-8B79-37D633B846F1}">
                        <asvg:svgBlip xmlns:asvg="http://schemas.microsoft.com/office/drawing/2016/SVG/main" r:embed="rId2"/>
                      </a:ext>
                    </a:extLst>
                  </a:blip>
                  <a:srcRect t="93046"/>
                  <a:stretch>
                    <a:fillRect/>
                  </a:stretch>
                </pic:blipFill>
                <pic:spPr bwMode="auto">
                  <a:xfrm>
                    <a:off x="0" y="0"/>
                    <a:ext cx="7559675" cy="74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58C27" w14:textId="77777777" w:rsidR="00477663" w:rsidRDefault="00F12B3F" w:rsidP="00BB6ED8">
    <w:r>
      <w:rPr>
        <w:noProof/>
      </w:rPr>
      <w:drawing>
        <wp:anchor distT="0" distB="0" distL="114300" distR="114300" simplePos="0" relativeHeight="251658240" behindDoc="1" locked="0" layoutInCell="1" allowOverlap="1" wp14:anchorId="38A6C6CC" wp14:editId="272B79A7">
          <wp:simplePos x="0" y="0"/>
          <wp:positionH relativeFrom="page">
            <wp:posOffset>0</wp:posOffset>
          </wp:positionH>
          <wp:positionV relativeFrom="page">
            <wp:posOffset>6322695</wp:posOffset>
          </wp:positionV>
          <wp:extent cx="7559675" cy="4371975"/>
          <wp:effectExtent l="0" t="0" r="0" b="0"/>
          <wp:wrapNone/>
          <wp:docPr id="6697578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57859" name="Grafik 669757859"/>
                  <pic:cNvPicPr/>
                </pic:nvPicPr>
                <pic:blipFill rotWithShape="1">
                  <a:blip r:embed="rId1">
                    <a:extLst>
                      <a:ext uri="{96DAC541-7B7A-43D3-8B79-37D633B846F1}">
                        <asvg:svgBlip xmlns:asvg="http://schemas.microsoft.com/office/drawing/2016/SVG/main" r:embed="rId2"/>
                      </a:ext>
                    </a:extLst>
                  </a:blip>
                  <a:srcRect t="59120"/>
                  <a:stretch>
                    <a:fillRect/>
                  </a:stretch>
                </pic:blipFill>
                <pic:spPr bwMode="auto">
                  <a:xfrm>
                    <a:off x="0" y="0"/>
                    <a:ext cx="7559675" cy="437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E96D9" w14:textId="77777777" w:rsidR="00FE7F73" w:rsidRDefault="00FE7F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5BDA2" w14:textId="77777777" w:rsidR="0031029D" w:rsidRDefault="0031029D">
      <w:r>
        <w:separator/>
      </w:r>
    </w:p>
  </w:footnote>
  <w:footnote w:type="continuationSeparator" w:id="0">
    <w:p w14:paraId="24DBA8E9" w14:textId="77777777" w:rsidR="0031029D" w:rsidRDefault="00310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1F7F" w14:textId="77777777" w:rsidR="00F12B3F" w:rsidRDefault="00F12B3F">
    <w:pPr>
      <w:pStyle w:val="Kopfzeile"/>
    </w:pPr>
    <w:r>
      <w:rPr>
        <w:noProof/>
      </w:rPr>
      <w:drawing>
        <wp:anchor distT="0" distB="0" distL="114300" distR="114300" simplePos="0" relativeHeight="251658242" behindDoc="1" locked="0" layoutInCell="1" allowOverlap="1" wp14:anchorId="490DA182" wp14:editId="3824D96C">
          <wp:simplePos x="0" y="0"/>
          <wp:positionH relativeFrom="page">
            <wp:posOffset>0</wp:posOffset>
          </wp:positionH>
          <wp:positionV relativeFrom="page">
            <wp:posOffset>0</wp:posOffset>
          </wp:positionV>
          <wp:extent cx="7560000" cy="1371600"/>
          <wp:effectExtent l="0" t="0" r="0" b="0"/>
          <wp:wrapNone/>
          <wp:docPr id="742343532" name="Grafik 2" descr="Ein Bild, das Text, Screenshot,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43532" name="Grafik 2" descr="Ein Bild, das Text, Screenshot, Schrift,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60000" cy="137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F7A5" w14:textId="77777777" w:rsidR="00F12B3F" w:rsidRDefault="00F12B3F">
    <w:pPr>
      <w:pStyle w:val="Kopfzeile"/>
    </w:pPr>
    <w:r>
      <w:rPr>
        <w:noProof/>
      </w:rPr>
      <w:drawing>
        <wp:anchor distT="0" distB="0" distL="114300" distR="114300" simplePos="0" relativeHeight="251658243" behindDoc="1" locked="0" layoutInCell="1" allowOverlap="1" wp14:anchorId="366EBB59" wp14:editId="081C88B1">
          <wp:simplePos x="0" y="0"/>
          <wp:positionH relativeFrom="page">
            <wp:posOffset>0</wp:posOffset>
          </wp:positionH>
          <wp:positionV relativeFrom="page">
            <wp:posOffset>0</wp:posOffset>
          </wp:positionV>
          <wp:extent cx="7560000" cy="1371600"/>
          <wp:effectExtent l="0" t="0" r="0" b="0"/>
          <wp:wrapNone/>
          <wp:docPr id="112282189" name="Grafik 2" descr="Ein Bild, das Text, Screenshot,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43532" name="Grafik 2" descr="Ein Bild, das Text, Screenshot, Schrift,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60000" cy="137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EE7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B87E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CC0F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764B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E670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9273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802B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5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ACFE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441C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AF794B"/>
    <w:multiLevelType w:val="hybridMultilevel"/>
    <w:tmpl w:val="2802424A"/>
    <w:lvl w:ilvl="0" w:tplc="EFEA9E58">
      <w:numFmt w:val="bullet"/>
      <w:lvlText w:val=""/>
      <w:lvlJc w:val="left"/>
      <w:pPr>
        <w:ind w:left="720" w:hanging="360"/>
      </w:pPr>
      <w:rPr>
        <w:rFonts w:ascii="Symbol" w:eastAsia="SimSu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4FF50D5"/>
    <w:multiLevelType w:val="hybridMultilevel"/>
    <w:tmpl w:val="72B62BD0"/>
    <w:lvl w:ilvl="0" w:tplc="4FFA9D42">
      <w:numFmt w:val="bullet"/>
      <w:lvlText w:val=""/>
      <w:lvlJc w:val="left"/>
      <w:pPr>
        <w:ind w:left="720" w:hanging="360"/>
      </w:pPr>
      <w:rPr>
        <w:rFonts w:ascii="Symbol" w:eastAsia="SimSu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AB5AFD"/>
    <w:multiLevelType w:val="hybridMultilevel"/>
    <w:tmpl w:val="B6C8C916"/>
    <w:lvl w:ilvl="0" w:tplc="597A04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0C07E2"/>
    <w:multiLevelType w:val="hybridMultilevel"/>
    <w:tmpl w:val="1AB86286"/>
    <w:lvl w:ilvl="0" w:tplc="E25ECC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B068C3"/>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6AB0811"/>
    <w:multiLevelType w:val="singleLevel"/>
    <w:tmpl w:val="C28E7AF8"/>
    <w:lvl w:ilvl="0">
      <w:start w:val="1"/>
      <w:numFmt w:val="bullet"/>
      <w:pStyle w:val="Unterberschrift"/>
      <w:lvlText w:val=""/>
      <w:lvlJc w:val="left"/>
      <w:pPr>
        <w:tabs>
          <w:tab w:val="num" w:pos="360"/>
        </w:tabs>
        <w:ind w:left="360" w:hanging="360"/>
      </w:pPr>
      <w:rPr>
        <w:rFonts w:ascii="Symbol" w:hAnsi="Symbol" w:hint="default"/>
        <w:color w:val="auto"/>
      </w:rPr>
    </w:lvl>
  </w:abstractNum>
  <w:abstractNum w:abstractNumId="16" w15:restartNumberingAfterBreak="0">
    <w:nsid w:val="74E66CC7"/>
    <w:multiLevelType w:val="multilevel"/>
    <w:tmpl w:val="B6C8C91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55138523">
    <w:abstractNumId w:val="15"/>
  </w:num>
  <w:num w:numId="2" w16cid:durableId="1209612029">
    <w:abstractNumId w:val="14"/>
  </w:num>
  <w:num w:numId="3" w16cid:durableId="1569656034">
    <w:abstractNumId w:val="12"/>
  </w:num>
  <w:num w:numId="4" w16cid:durableId="1757631064">
    <w:abstractNumId w:val="16"/>
  </w:num>
  <w:num w:numId="5" w16cid:durableId="2005281385">
    <w:abstractNumId w:val="13"/>
  </w:num>
  <w:num w:numId="6" w16cid:durableId="1469399031">
    <w:abstractNumId w:val="9"/>
  </w:num>
  <w:num w:numId="7" w16cid:durableId="1232351401">
    <w:abstractNumId w:val="7"/>
  </w:num>
  <w:num w:numId="8" w16cid:durableId="1903322431">
    <w:abstractNumId w:val="6"/>
  </w:num>
  <w:num w:numId="9" w16cid:durableId="2022851371">
    <w:abstractNumId w:val="5"/>
  </w:num>
  <w:num w:numId="10" w16cid:durableId="2135098939">
    <w:abstractNumId w:val="4"/>
  </w:num>
  <w:num w:numId="11" w16cid:durableId="689721381">
    <w:abstractNumId w:val="8"/>
  </w:num>
  <w:num w:numId="12" w16cid:durableId="1461655939">
    <w:abstractNumId w:val="3"/>
  </w:num>
  <w:num w:numId="13" w16cid:durableId="294062592">
    <w:abstractNumId w:val="2"/>
  </w:num>
  <w:num w:numId="14" w16cid:durableId="7415617">
    <w:abstractNumId w:val="1"/>
  </w:num>
  <w:num w:numId="15" w16cid:durableId="244068668">
    <w:abstractNumId w:val="0"/>
  </w:num>
  <w:num w:numId="16" w16cid:durableId="1788431281">
    <w:abstractNumId w:val="10"/>
  </w:num>
  <w:num w:numId="17" w16cid:durableId="19771057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98B"/>
    <w:rsid w:val="00034BBA"/>
    <w:rsid w:val="000801FB"/>
    <w:rsid w:val="00097FCF"/>
    <w:rsid w:val="000B1178"/>
    <w:rsid w:val="000C7F10"/>
    <w:rsid w:val="000F1461"/>
    <w:rsid w:val="000F35CA"/>
    <w:rsid w:val="000F6109"/>
    <w:rsid w:val="00103CA9"/>
    <w:rsid w:val="001069AE"/>
    <w:rsid w:val="00117860"/>
    <w:rsid w:val="00144031"/>
    <w:rsid w:val="00144F38"/>
    <w:rsid w:val="00165A5B"/>
    <w:rsid w:val="0016784A"/>
    <w:rsid w:val="001B548A"/>
    <w:rsid w:val="00206C74"/>
    <w:rsid w:val="00214678"/>
    <w:rsid w:val="00232423"/>
    <w:rsid w:val="002502C3"/>
    <w:rsid w:val="0027070A"/>
    <w:rsid w:val="002A230D"/>
    <w:rsid w:val="002B7E21"/>
    <w:rsid w:val="002C7DFB"/>
    <w:rsid w:val="002D1505"/>
    <w:rsid w:val="002D31CA"/>
    <w:rsid w:val="00305BA1"/>
    <w:rsid w:val="0031029D"/>
    <w:rsid w:val="00313312"/>
    <w:rsid w:val="00316281"/>
    <w:rsid w:val="0035513E"/>
    <w:rsid w:val="00361E92"/>
    <w:rsid w:val="00363749"/>
    <w:rsid w:val="003E548F"/>
    <w:rsid w:val="00415245"/>
    <w:rsid w:val="00421436"/>
    <w:rsid w:val="004269C0"/>
    <w:rsid w:val="00453AC7"/>
    <w:rsid w:val="00477663"/>
    <w:rsid w:val="00485933"/>
    <w:rsid w:val="004B0BBE"/>
    <w:rsid w:val="004E5520"/>
    <w:rsid w:val="00543E4F"/>
    <w:rsid w:val="00565D2F"/>
    <w:rsid w:val="005A44B6"/>
    <w:rsid w:val="005A6CAC"/>
    <w:rsid w:val="005E3996"/>
    <w:rsid w:val="0061322C"/>
    <w:rsid w:val="006357B7"/>
    <w:rsid w:val="00637886"/>
    <w:rsid w:val="00640C6A"/>
    <w:rsid w:val="0065218E"/>
    <w:rsid w:val="00652220"/>
    <w:rsid w:val="0065224C"/>
    <w:rsid w:val="0066370C"/>
    <w:rsid w:val="00663A12"/>
    <w:rsid w:val="00670B8C"/>
    <w:rsid w:val="006853BA"/>
    <w:rsid w:val="006A0E07"/>
    <w:rsid w:val="006A3F7E"/>
    <w:rsid w:val="006B142F"/>
    <w:rsid w:val="006D32C5"/>
    <w:rsid w:val="006F283D"/>
    <w:rsid w:val="006F478F"/>
    <w:rsid w:val="007364CE"/>
    <w:rsid w:val="00737C77"/>
    <w:rsid w:val="00743EF4"/>
    <w:rsid w:val="0075189E"/>
    <w:rsid w:val="00753F16"/>
    <w:rsid w:val="00784531"/>
    <w:rsid w:val="007C140E"/>
    <w:rsid w:val="007D4104"/>
    <w:rsid w:val="007D43CC"/>
    <w:rsid w:val="0082069F"/>
    <w:rsid w:val="00822169"/>
    <w:rsid w:val="00827AAA"/>
    <w:rsid w:val="008337E3"/>
    <w:rsid w:val="008451D8"/>
    <w:rsid w:val="008508B9"/>
    <w:rsid w:val="0085195E"/>
    <w:rsid w:val="008542C6"/>
    <w:rsid w:val="00860847"/>
    <w:rsid w:val="008609DE"/>
    <w:rsid w:val="00873FA0"/>
    <w:rsid w:val="00876688"/>
    <w:rsid w:val="0088198B"/>
    <w:rsid w:val="0089279B"/>
    <w:rsid w:val="008B28E3"/>
    <w:rsid w:val="008B5061"/>
    <w:rsid w:val="008C266D"/>
    <w:rsid w:val="00937BB6"/>
    <w:rsid w:val="0095508D"/>
    <w:rsid w:val="00967FA3"/>
    <w:rsid w:val="00973998"/>
    <w:rsid w:val="00977E2B"/>
    <w:rsid w:val="009B5E7D"/>
    <w:rsid w:val="009C6A0E"/>
    <w:rsid w:val="009D5445"/>
    <w:rsid w:val="009D6913"/>
    <w:rsid w:val="009D6B1E"/>
    <w:rsid w:val="009E46CA"/>
    <w:rsid w:val="009E5F55"/>
    <w:rsid w:val="00A03B38"/>
    <w:rsid w:val="00A10B62"/>
    <w:rsid w:val="00A159D6"/>
    <w:rsid w:val="00A43136"/>
    <w:rsid w:val="00A86138"/>
    <w:rsid w:val="00AA3BB0"/>
    <w:rsid w:val="00AB3B09"/>
    <w:rsid w:val="00AC160F"/>
    <w:rsid w:val="00AD71F4"/>
    <w:rsid w:val="00AF0111"/>
    <w:rsid w:val="00AF1FDE"/>
    <w:rsid w:val="00B049F9"/>
    <w:rsid w:val="00B22806"/>
    <w:rsid w:val="00B87715"/>
    <w:rsid w:val="00B90F92"/>
    <w:rsid w:val="00BB6ED8"/>
    <w:rsid w:val="00BD6914"/>
    <w:rsid w:val="00BE4067"/>
    <w:rsid w:val="00BE7EAC"/>
    <w:rsid w:val="00BF372F"/>
    <w:rsid w:val="00C03F10"/>
    <w:rsid w:val="00C36BA0"/>
    <w:rsid w:val="00C371FB"/>
    <w:rsid w:val="00C44A6B"/>
    <w:rsid w:val="00C667E7"/>
    <w:rsid w:val="00C92B51"/>
    <w:rsid w:val="00C92F2E"/>
    <w:rsid w:val="00CC2F31"/>
    <w:rsid w:val="00CC51ED"/>
    <w:rsid w:val="00CE2336"/>
    <w:rsid w:val="00CE4E93"/>
    <w:rsid w:val="00CF4BE5"/>
    <w:rsid w:val="00D30B65"/>
    <w:rsid w:val="00D3790B"/>
    <w:rsid w:val="00D84D70"/>
    <w:rsid w:val="00D86B50"/>
    <w:rsid w:val="00E15B45"/>
    <w:rsid w:val="00E17CBD"/>
    <w:rsid w:val="00E23714"/>
    <w:rsid w:val="00E52778"/>
    <w:rsid w:val="00E577ED"/>
    <w:rsid w:val="00E75BB2"/>
    <w:rsid w:val="00E774E7"/>
    <w:rsid w:val="00E80F17"/>
    <w:rsid w:val="00E83C11"/>
    <w:rsid w:val="00ED6735"/>
    <w:rsid w:val="00EF5496"/>
    <w:rsid w:val="00F12B3F"/>
    <w:rsid w:val="00F52434"/>
    <w:rsid w:val="00F63AC9"/>
    <w:rsid w:val="00F65658"/>
    <w:rsid w:val="00F6662F"/>
    <w:rsid w:val="00F74657"/>
    <w:rsid w:val="00F74F47"/>
    <w:rsid w:val="00F83B1A"/>
    <w:rsid w:val="00FA6279"/>
    <w:rsid w:val="00FC020B"/>
    <w:rsid w:val="00FC1246"/>
    <w:rsid w:val="00FE4FBA"/>
    <w:rsid w:val="00FE7F73"/>
    <w:rsid w:val="00FF4F0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8C51DF"/>
  <w15:docId w15:val="{3DE9135B-41CB-4B95-A987-77851FF8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8198B"/>
    <w:rPr>
      <w:rFonts w:ascii="Arial" w:eastAsia="SimSun" w:hAnsi="Arial" w:cs="Arial"/>
      <w:sz w:val="22"/>
      <w:szCs w:val="22"/>
      <w:lang w:eastAsia="zh-CN"/>
    </w:rPr>
  </w:style>
  <w:style w:type="paragraph" w:styleId="berschrift1">
    <w:name w:val="heading 1"/>
    <w:basedOn w:val="Standard"/>
    <w:next w:val="Standard"/>
    <w:autoRedefine/>
    <w:qFormat/>
    <w:rsid w:val="00822169"/>
    <w:pPr>
      <w:keepNext/>
      <w:spacing w:after="120" w:line="360" w:lineRule="exact"/>
      <w:ind w:right="1701"/>
      <w:outlineLvl w:val="0"/>
    </w:pPr>
    <w:rPr>
      <w:rFonts w:ascii="NMHead Offc" w:eastAsia="Times New Roman" w:hAnsi="NMHead Offc"/>
      <w:b/>
      <w:bCs/>
      <w:sz w:val="28"/>
      <w:szCs w:val="24"/>
      <w:lang w:eastAsia="de-DE"/>
    </w:rPr>
  </w:style>
  <w:style w:type="paragraph" w:styleId="berschrift2">
    <w:name w:val="heading 2"/>
    <w:basedOn w:val="Standard"/>
    <w:next w:val="Standard"/>
    <w:qFormat/>
    <w:rsid w:val="00822169"/>
    <w:pPr>
      <w:keepNext/>
      <w:spacing w:after="120" w:line="320" w:lineRule="atLeast"/>
      <w:ind w:right="17"/>
      <w:outlineLvl w:val="1"/>
    </w:pPr>
    <w:rPr>
      <w:rFonts w:ascii="NMText Offc" w:eastAsia="Times New Roman" w:hAnsi="NMText Offc"/>
      <w:b/>
      <w:bCs/>
      <w:spacing w:val="4"/>
      <w:sz w:val="20"/>
      <w:lang w:eastAsia="de-DE"/>
    </w:rPr>
  </w:style>
  <w:style w:type="paragraph" w:styleId="berschrift3">
    <w:name w:val="heading 3"/>
    <w:basedOn w:val="Standard"/>
    <w:next w:val="Standard"/>
    <w:autoRedefine/>
    <w:qFormat/>
    <w:rsid w:val="00822169"/>
    <w:pPr>
      <w:keepNext/>
      <w:tabs>
        <w:tab w:val="right" w:pos="7371"/>
      </w:tabs>
      <w:spacing w:after="120" w:line="300" w:lineRule="atLeast"/>
      <w:ind w:right="1134"/>
      <w:outlineLvl w:val="2"/>
    </w:pPr>
    <w:rPr>
      <w:rFonts w:ascii="NMHead Offc" w:eastAsia="Times New Roman" w:hAnsi="NMHead Offc"/>
      <w:b/>
      <w:sz w:val="20"/>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after="120" w:line="250" w:lineRule="exact"/>
    </w:pPr>
    <w:rPr>
      <w:rFonts w:ascii="NMText Offc" w:eastAsia="Times New Roman" w:hAnsi="NMText Offc"/>
      <w:b/>
      <w:bCs/>
      <w:sz w:val="20"/>
      <w:lang w:eastAsia="de-DE"/>
    </w:rPr>
  </w:style>
  <w:style w:type="paragraph" w:styleId="Kopfzeile">
    <w:name w:val="header"/>
    <w:basedOn w:val="Standard"/>
    <w:pPr>
      <w:tabs>
        <w:tab w:val="center" w:pos="4536"/>
        <w:tab w:val="right" w:pos="9072"/>
      </w:tabs>
      <w:spacing w:after="120" w:line="250" w:lineRule="exact"/>
    </w:pPr>
    <w:rPr>
      <w:rFonts w:ascii="NMText Offc" w:eastAsia="Times New Roman" w:hAnsi="NMText Offc"/>
      <w:sz w:val="20"/>
      <w:lang w:eastAsia="de-DE"/>
    </w:rPr>
  </w:style>
  <w:style w:type="paragraph" w:styleId="Fuzeile">
    <w:name w:val="footer"/>
    <w:basedOn w:val="Standard"/>
    <w:pPr>
      <w:tabs>
        <w:tab w:val="center" w:pos="4536"/>
        <w:tab w:val="right" w:pos="9072"/>
      </w:tabs>
      <w:spacing w:after="120" w:line="250" w:lineRule="exact"/>
    </w:pPr>
    <w:rPr>
      <w:rFonts w:ascii="NMText Offc" w:eastAsia="Times New Roman" w:hAnsi="NMText Offc"/>
      <w:sz w:val="20"/>
      <w:lang w:eastAsia="de-DE"/>
    </w:rPr>
  </w:style>
  <w:style w:type="character" w:styleId="Hyperlink">
    <w:name w:val="Hyperlink"/>
    <w:uiPriority w:val="99"/>
    <w:rPr>
      <w:color w:val="0000FF"/>
      <w:u w:val="single"/>
    </w:rPr>
  </w:style>
  <w:style w:type="character" w:styleId="Seitenzahl">
    <w:name w:val="page number"/>
    <w:basedOn w:val="Absatz-Standardschriftart"/>
  </w:style>
  <w:style w:type="paragraph" w:customStyle="1" w:styleId="berschrift">
    <w:name w:val="Überschrift"/>
    <w:basedOn w:val="Standard"/>
    <w:next w:val="Standard"/>
    <w:pPr>
      <w:spacing w:line="400" w:lineRule="exact"/>
      <w:ind w:right="17"/>
    </w:pPr>
    <w:rPr>
      <w:b/>
      <w:bCs/>
      <w:sz w:val="28"/>
      <w:szCs w:val="28"/>
    </w:rPr>
  </w:style>
  <w:style w:type="paragraph" w:customStyle="1" w:styleId="Unterberschrift">
    <w:name w:val="Unterüberschrift"/>
    <w:basedOn w:val="Standard"/>
    <w:next w:val="Standard"/>
    <w:autoRedefine/>
    <w:qFormat/>
    <w:rsid w:val="00BB6ED8"/>
    <w:pPr>
      <w:numPr>
        <w:numId w:val="1"/>
      </w:numPr>
      <w:spacing w:after="60" w:line="360" w:lineRule="atLeast"/>
      <w:ind w:left="357" w:right="17" w:hanging="357"/>
    </w:pPr>
    <w:rPr>
      <w:rFonts w:ascii="NMHead Offc" w:eastAsia="Times New Roman" w:hAnsi="NMHead Offc"/>
      <w:b/>
      <w:bCs/>
      <w:sz w:val="20"/>
      <w:lang w:eastAsia="de-DE"/>
    </w:rPr>
  </w:style>
  <w:style w:type="paragraph" w:customStyle="1" w:styleId="Zusammenfassung">
    <w:name w:val="Zusammenfassung"/>
    <w:basedOn w:val="Standard"/>
    <w:next w:val="Standard"/>
    <w:pPr>
      <w:spacing w:line="320" w:lineRule="atLeast"/>
      <w:ind w:right="17"/>
    </w:pPr>
    <w:rPr>
      <w:b/>
      <w:bCs/>
    </w:rPr>
  </w:style>
  <w:style w:type="paragraph" w:customStyle="1" w:styleId="Textberschrift">
    <w:name w:val="Textüberschrift"/>
    <w:basedOn w:val="Standard"/>
    <w:next w:val="Standard"/>
    <w:rPr>
      <w:b/>
      <w:bCs/>
    </w:rPr>
  </w:style>
  <w:style w:type="character" w:customStyle="1" w:styleId="PresseDatum">
    <w:name w:val="PresseDatum"/>
    <w:rPr>
      <w:sz w:val="16"/>
      <w:szCs w:val="16"/>
    </w:rPr>
  </w:style>
  <w:style w:type="paragraph" w:styleId="Sprechblasentext">
    <w:name w:val="Balloon Text"/>
    <w:basedOn w:val="Standard"/>
    <w:link w:val="SprechblasentextZchn"/>
    <w:rsid w:val="00B90F92"/>
    <w:rPr>
      <w:rFonts w:ascii="Tahoma" w:hAnsi="Tahoma" w:cs="Tahoma"/>
      <w:sz w:val="16"/>
      <w:szCs w:val="16"/>
    </w:rPr>
  </w:style>
  <w:style w:type="character" w:customStyle="1" w:styleId="SprechblasentextZchn">
    <w:name w:val="Sprechblasentext Zchn"/>
    <w:basedOn w:val="Absatz-Standardschriftart"/>
    <w:link w:val="Sprechblasentext"/>
    <w:rsid w:val="00B90F92"/>
    <w:rPr>
      <w:rFonts w:ascii="Tahoma" w:hAnsi="Tahoma" w:cs="Tahoma"/>
      <w:sz w:val="16"/>
      <w:szCs w:val="16"/>
    </w:rPr>
  </w:style>
  <w:style w:type="character" w:styleId="BesuchterLink">
    <w:name w:val="FollowedHyperlink"/>
    <w:basedOn w:val="Absatz-Standardschriftart"/>
    <w:rsid w:val="00C92F2E"/>
    <w:rPr>
      <w:color w:val="1A56A5" w:themeColor="followedHyperlink"/>
      <w:u w:val="single"/>
    </w:rPr>
  </w:style>
  <w:style w:type="paragraph" w:styleId="Titel">
    <w:name w:val="Title"/>
    <w:next w:val="Standard"/>
    <w:link w:val="TitelZchn"/>
    <w:autoRedefine/>
    <w:qFormat/>
    <w:rsid w:val="00BB6ED8"/>
    <w:pPr>
      <w:spacing w:after="120" w:line="360" w:lineRule="auto"/>
    </w:pPr>
    <w:rPr>
      <w:rFonts w:ascii="NMHead Offc" w:hAnsi="NMHead Offc" w:cs="Arial"/>
      <w:bCs/>
      <w:caps/>
      <w:sz w:val="32"/>
      <w:szCs w:val="22"/>
    </w:rPr>
  </w:style>
  <w:style w:type="character" w:customStyle="1" w:styleId="TitelZchn">
    <w:name w:val="Titel Zchn"/>
    <w:basedOn w:val="Absatz-Standardschriftart"/>
    <w:link w:val="Titel"/>
    <w:rsid w:val="00BB6ED8"/>
    <w:rPr>
      <w:rFonts w:ascii="NMHead Offc" w:hAnsi="NMHead Offc" w:cs="Arial"/>
      <w:bCs/>
      <w:caps/>
      <w:sz w:val="32"/>
      <w:szCs w:val="22"/>
    </w:rPr>
  </w:style>
  <w:style w:type="paragraph" w:styleId="Untertitel">
    <w:name w:val="Subtitle"/>
    <w:basedOn w:val="Standard"/>
    <w:next w:val="Standard"/>
    <w:link w:val="UntertitelZchn"/>
    <w:autoRedefine/>
    <w:qFormat/>
    <w:rsid w:val="000B1178"/>
    <w:pPr>
      <w:numPr>
        <w:ilvl w:val="1"/>
      </w:numPr>
      <w:spacing w:after="160" w:line="250" w:lineRule="exact"/>
    </w:pPr>
    <w:rPr>
      <w:rFonts w:ascii="NMText Offc" w:eastAsiaTheme="minorEastAsia" w:hAnsi="NMText Offc" w:cstheme="minorBidi"/>
      <w:color w:val="5A5A5A" w:themeColor="text1" w:themeTint="A5"/>
      <w:spacing w:val="15"/>
      <w:sz w:val="20"/>
      <w:lang w:eastAsia="de-DE"/>
    </w:rPr>
  </w:style>
  <w:style w:type="character" w:customStyle="1" w:styleId="UntertitelZchn">
    <w:name w:val="Untertitel Zchn"/>
    <w:basedOn w:val="Absatz-Standardschriftart"/>
    <w:link w:val="Untertitel"/>
    <w:rsid w:val="000B1178"/>
    <w:rPr>
      <w:rFonts w:ascii="NMText Offc" w:eastAsiaTheme="minorEastAsia" w:hAnsi="NMText Offc" w:cstheme="minorBidi"/>
      <w:color w:val="5A5A5A" w:themeColor="text1" w:themeTint="A5"/>
      <w:spacing w:val="15"/>
      <w:szCs w:val="22"/>
    </w:rPr>
  </w:style>
  <w:style w:type="character" w:styleId="Fett">
    <w:name w:val="Strong"/>
    <w:basedOn w:val="Absatz-Standardschriftart"/>
    <w:qFormat/>
    <w:rsid w:val="00BB6ED8"/>
    <w:rPr>
      <w:rFonts w:ascii="NMText Offc" w:hAnsi="NMText Offc"/>
      <w:b/>
      <w:i w:val="0"/>
    </w:rPr>
  </w:style>
  <w:style w:type="character" w:styleId="Hervorhebung">
    <w:name w:val="Emphasis"/>
    <w:basedOn w:val="Absatz-Standardschriftart"/>
    <w:qFormat/>
    <w:rsid w:val="000B1178"/>
    <w:rPr>
      <w:rFonts w:ascii="NMText" w:hAnsi="NMText"/>
      <w:b w:val="0"/>
      <w:i/>
      <w:iCs/>
    </w:rPr>
  </w:style>
  <w:style w:type="paragraph" w:styleId="KeinLeerraum">
    <w:name w:val="No Spacing"/>
    <w:uiPriority w:val="1"/>
    <w:qFormat/>
    <w:rsid w:val="00C371FB"/>
    <w:pPr>
      <w:jc w:val="both"/>
    </w:pPr>
    <w:rPr>
      <w:rFonts w:ascii="NMText" w:hAnsi="NMText" w:cs="Arial"/>
      <w:szCs w:val="22"/>
    </w:rPr>
  </w:style>
  <w:style w:type="character" w:styleId="SchwacheHervorhebung">
    <w:name w:val="Subtle Emphasis"/>
    <w:basedOn w:val="Absatz-Standardschriftart"/>
    <w:uiPriority w:val="19"/>
    <w:qFormat/>
    <w:rsid w:val="00C371FB"/>
    <w:rPr>
      <w:i/>
      <w:iCs/>
      <w:color w:val="404040" w:themeColor="text1" w:themeTint="BF"/>
    </w:rPr>
  </w:style>
  <w:style w:type="character" w:styleId="IntensiveHervorhebung">
    <w:name w:val="Intense Emphasis"/>
    <w:basedOn w:val="Absatz-Standardschriftart"/>
    <w:uiPriority w:val="21"/>
    <w:qFormat/>
    <w:rsid w:val="00C371FB"/>
    <w:rPr>
      <w:i/>
      <w:iCs/>
      <w:color w:val="052C59" w:themeColor="accent1"/>
    </w:rPr>
  </w:style>
  <w:style w:type="paragraph" w:styleId="Zitat">
    <w:name w:val="Quote"/>
    <w:basedOn w:val="Standard"/>
    <w:next w:val="Standard"/>
    <w:link w:val="ZitatZchn"/>
    <w:uiPriority w:val="29"/>
    <w:qFormat/>
    <w:rsid w:val="00C371FB"/>
    <w:pPr>
      <w:spacing w:before="200" w:after="160" w:line="250" w:lineRule="exact"/>
      <w:ind w:left="864" w:right="864"/>
      <w:jc w:val="center"/>
    </w:pPr>
    <w:rPr>
      <w:rFonts w:ascii="NMText Offc" w:eastAsia="Times New Roman" w:hAnsi="NMText Offc"/>
      <w:i/>
      <w:iCs/>
      <w:color w:val="404040" w:themeColor="text1" w:themeTint="BF"/>
      <w:sz w:val="20"/>
      <w:lang w:eastAsia="de-DE"/>
    </w:rPr>
  </w:style>
  <w:style w:type="character" w:customStyle="1" w:styleId="ZitatZchn">
    <w:name w:val="Zitat Zchn"/>
    <w:basedOn w:val="Absatz-Standardschriftart"/>
    <w:link w:val="Zitat"/>
    <w:uiPriority w:val="29"/>
    <w:rsid w:val="00C371FB"/>
    <w:rPr>
      <w:rFonts w:ascii="NMText Offc" w:hAnsi="NMText Offc" w:cs="Arial"/>
      <w:i/>
      <w:iCs/>
      <w:color w:val="404040" w:themeColor="text1" w:themeTint="BF"/>
      <w:szCs w:val="22"/>
    </w:rPr>
  </w:style>
  <w:style w:type="paragraph" w:styleId="IntensivesZitat">
    <w:name w:val="Intense Quote"/>
    <w:basedOn w:val="Standard"/>
    <w:next w:val="Standard"/>
    <w:link w:val="IntensivesZitatZchn"/>
    <w:uiPriority w:val="30"/>
    <w:qFormat/>
    <w:rsid w:val="00C371FB"/>
    <w:pPr>
      <w:pBdr>
        <w:top w:val="single" w:sz="4" w:space="10" w:color="052C59" w:themeColor="accent1"/>
        <w:bottom w:val="single" w:sz="4" w:space="10" w:color="052C59" w:themeColor="accent1"/>
      </w:pBdr>
      <w:spacing w:before="360" w:after="360" w:line="250" w:lineRule="exact"/>
      <w:ind w:left="864" w:right="864"/>
      <w:jc w:val="center"/>
    </w:pPr>
    <w:rPr>
      <w:rFonts w:ascii="NMText Offc" w:eastAsia="Times New Roman" w:hAnsi="NMText Offc"/>
      <w:i/>
      <w:iCs/>
      <w:color w:val="052C59" w:themeColor="accent1"/>
      <w:sz w:val="20"/>
      <w:lang w:eastAsia="de-DE"/>
    </w:rPr>
  </w:style>
  <w:style w:type="character" w:customStyle="1" w:styleId="IntensivesZitatZchn">
    <w:name w:val="Intensives Zitat Zchn"/>
    <w:basedOn w:val="Absatz-Standardschriftart"/>
    <w:link w:val="IntensivesZitat"/>
    <w:uiPriority w:val="30"/>
    <w:rsid w:val="00C371FB"/>
    <w:rPr>
      <w:rFonts w:ascii="NMText Offc" w:hAnsi="NMText Offc" w:cs="Arial"/>
      <w:i/>
      <w:iCs/>
      <w:color w:val="052C59" w:themeColor="accent1"/>
      <w:szCs w:val="22"/>
    </w:rPr>
  </w:style>
  <w:style w:type="paragraph" w:styleId="Listenabsatz">
    <w:name w:val="List Paragraph"/>
    <w:basedOn w:val="Standard"/>
    <w:uiPriority w:val="34"/>
    <w:qFormat/>
    <w:rsid w:val="00C371FB"/>
    <w:pPr>
      <w:spacing w:after="120" w:line="250" w:lineRule="exact"/>
      <w:ind w:left="720"/>
      <w:contextualSpacing/>
    </w:pPr>
    <w:rPr>
      <w:rFonts w:ascii="NMText Offc" w:eastAsia="Times New Roman" w:hAnsi="NMText Offc"/>
      <w:sz w:val="20"/>
      <w:lang w:eastAsia="de-DE"/>
    </w:rPr>
  </w:style>
  <w:style w:type="paragraph" w:styleId="Datum">
    <w:name w:val="Date"/>
    <w:basedOn w:val="Standard"/>
    <w:next w:val="Standard"/>
    <w:link w:val="DatumZchn"/>
    <w:rsid w:val="00C371FB"/>
  </w:style>
  <w:style w:type="character" w:customStyle="1" w:styleId="DatumZchn">
    <w:name w:val="Datum Zchn"/>
    <w:basedOn w:val="Absatz-Standardschriftart"/>
    <w:link w:val="Datum"/>
    <w:rsid w:val="00C371FB"/>
    <w:rPr>
      <w:rFonts w:ascii="NMText" w:hAnsi="NMText" w:cs="Arial"/>
      <w:szCs w:val="22"/>
    </w:rPr>
  </w:style>
  <w:style w:type="paragraph" w:customStyle="1" w:styleId="MonatJahr">
    <w:name w:val="Monat Jahr"/>
    <w:basedOn w:val="Standard"/>
    <w:next w:val="Standard"/>
    <w:autoRedefine/>
    <w:qFormat/>
    <w:rsid w:val="006B142F"/>
    <w:pPr>
      <w:tabs>
        <w:tab w:val="right" w:pos="7371"/>
      </w:tabs>
      <w:spacing w:after="120" w:line="360" w:lineRule="exact"/>
    </w:pPr>
    <w:rPr>
      <w:rFonts w:ascii="NMText Offc" w:eastAsia="Times New Roman" w:hAnsi="NMText Offc"/>
      <w:bCs/>
      <w:sz w:val="20"/>
      <w:lang w:eastAsia="de-DE"/>
    </w:rPr>
  </w:style>
  <w:style w:type="character" w:styleId="Platzhaltertext">
    <w:name w:val="Placeholder Text"/>
    <w:basedOn w:val="Absatz-Standardschriftart"/>
    <w:uiPriority w:val="99"/>
    <w:semiHidden/>
    <w:rsid w:val="00822169"/>
    <w:rPr>
      <w:color w:val="666666"/>
    </w:rPr>
  </w:style>
  <w:style w:type="character" w:styleId="NichtaufgelsteErwhnung">
    <w:name w:val="Unresolved Mention"/>
    <w:basedOn w:val="Absatz-Standardschriftart"/>
    <w:uiPriority w:val="99"/>
    <w:semiHidden/>
    <w:unhideWhenUsed/>
    <w:rsid w:val="008508B9"/>
    <w:rPr>
      <w:color w:val="605E5C"/>
      <w:shd w:val="clear" w:color="auto" w:fill="E1DFDD"/>
    </w:rPr>
  </w:style>
  <w:style w:type="paragraph" w:styleId="berarbeitung">
    <w:name w:val="Revision"/>
    <w:hidden/>
    <w:uiPriority w:val="99"/>
    <w:semiHidden/>
    <w:rsid w:val="00165A5B"/>
    <w:rPr>
      <w:rFonts w:ascii="Arial" w:eastAsia="SimSun" w:hAnsi="Arial" w:cs="Arial"/>
      <w:sz w:val="22"/>
      <w:szCs w:val="22"/>
      <w:lang w:eastAsia="zh-CN"/>
    </w:rPr>
  </w:style>
  <w:style w:type="character" w:styleId="Kommentarzeichen">
    <w:name w:val="annotation reference"/>
    <w:basedOn w:val="Absatz-Standardschriftart"/>
    <w:semiHidden/>
    <w:unhideWhenUsed/>
    <w:rsid w:val="0035513E"/>
    <w:rPr>
      <w:sz w:val="16"/>
      <w:szCs w:val="16"/>
    </w:rPr>
  </w:style>
  <w:style w:type="paragraph" w:styleId="Kommentartext">
    <w:name w:val="annotation text"/>
    <w:basedOn w:val="Standard"/>
    <w:link w:val="KommentartextZchn"/>
    <w:unhideWhenUsed/>
    <w:rsid w:val="0035513E"/>
    <w:rPr>
      <w:sz w:val="20"/>
      <w:szCs w:val="20"/>
    </w:rPr>
  </w:style>
  <w:style w:type="character" w:customStyle="1" w:styleId="KommentartextZchn">
    <w:name w:val="Kommentartext Zchn"/>
    <w:basedOn w:val="Absatz-Standardschriftart"/>
    <w:link w:val="Kommentartext"/>
    <w:rsid w:val="0035513E"/>
    <w:rPr>
      <w:rFonts w:ascii="Arial" w:eastAsia="SimSun" w:hAnsi="Arial" w:cs="Arial"/>
      <w:lang w:eastAsia="zh-CN"/>
    </w:rPr>
  </w:style>
  <w:style w:type="paragraph" w:styleId="Kommentarthema">
    <w:name w:val="annotation subject"/>
    <w:basedOn w:val="Kommentartext"/>
    <w:next w:val="Kommentartext"/>
    <w:link w:val="KommentarthemaZchn"/>
    <w:semiHidden/>
    <w:unhideWhenUsed/>
    <w:rsid w:val="0035513E"/>
    <w:rPr>
      <w:b/>
      <w:bCs/>
    </w:rPr>
  </w:style>
  <w:style w:type="character" w:customStyle="1" w:styleId="KommentarthemaZchn">
    <w:name w:val="Kommentarthema Zchn"/>
    <w:basedOn w:val="KommentartextZchn"/>
    <w:link w:val="Kommentarthema"/>
    <w:semiHidden/>
    <w:rsid w:val="0035513E"/>
    <w:rPr>
      <w:rFonts w:ascii="Arial" w:eastAsia="SimSun" w:hAnsi="Arial" w:cs="Arial"/>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298314">
      <w:bodyDiv w:val="1"/>
      <w:marLeft w:val="0"/>
      <w:marRight w:val="0"/>
      <w:marTop w:val="0"/>
      <w:marBottom w:val="0"/>
      <w:divBdr>
        <w:top w:val="none" w:sz="0" w:space="0" w:color="auto"/>
        <w:left w:val="none" w:sz="0" w:space="0" w:color="auto"/>
        <w:bottom w:val="none" w:sz="0" w:space="0" w:color="auto"/>
        <w:right w:val="none" w:sz="0" w:space="0" w:color="auto"/>
      </w:divBdr>
    </w:div>
    <w:div w:id="12243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powtech-technopharm.de/besuch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https://nuernbergmesse.sharepoint.com/sites/branding/general/Word-Vorlagen/Fachmessen-Briefb&#246;gen/POWTECH%20TECHNOPHARM%202026%20Briefbogen-Vorlage.dotx" TargetMode="External"/></Relationships>
</file>

<file path=word/theme/theme1.xml><?xml version="1.0" encoding="utf-8"?>
<a:theme xmlns:a="http://schemas.openxmlformats.org/drawingml/2006/main" name="Larissa">
  <a:themeElements>
    <a:clrScheme name="PT-TP Word">
      <a:dk1>
        <a:srgbClr val="000000"/>
      </a:dk1>
      <a:lt1>
        <a:srgbClr val="FFFFFF"/>
      </a:lt1>
      <a:dk2>
        <a:srgbClr val="4B565B"/>
      </a:dk2>
      <a:lt2>
        <a:srgbClr val="B1B3B4"/>
      </a:lt2>
      <a:accent1>
        <a:srgbClr val="052C59"/>
      </a:accent1>
      <a:accent2>
        <a:srgbClr val="AFD100"/>
      </a:accent2>
      <a:accent3>
        <a:srgbClr val="0066A7"/>
      </a:accent3>
      <a:accent4>
        <a:srgbClr val="9BA6B2"/>
      </a:accent4>
      <a:accent5>
        <a:srgbClr val="4B565B"/>
      </a:accent5>
      <a:accent6>
        <a:srgbClr val="030000"/>
      </a:accent6>
      <a:hlink>
        <a:srgbClr val="052C59"/>
      </a:hlink>
      <a:folHlink>
        <a:srgbClr val="1A56A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058d870-cebf-49bd-886a-86e5a03310fc"/>
    <lcf76f155ced4ddcb4097134ff3c332f xmlns="9361d32f-f6fd-4972-91ae-7d6ec146808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55FBA95EE2B504E9B48D1528205F777" ma:contentTypeVersion="17" ma:contentTypeDescription="Ein neues Dokument erstellen." ma:contentTypeScope="" ma:versionID="f603fb5b8de1589d32536826f3be55a3">
  <xsd:schema xmlns:xsd="http://www.w3.org/2001/XMLSchema" xmlns:xs="http://www.w3.org/2001/XMLSchema" xmlns:p="http://schemas.microsoft.com/office/2006/metadata/properties" xmlns:ns2="9361d32f-f6fd-4972-91ae-7d6ec146808c" xmlns:ns3="9058d870-cebf-49bd-886a-86e5a03310fc" targetNamespace="http://schemas.microsoft.com/office/2006/metadata/properties" ma:root="true" ma:fieldsID="07a1e7efa1252384cef6ba7c46f66596" ns2:_="" ns3:_="">
    <xsd:import namespace="9361d32f-f6fd-4972-91ae-7d6ec146808c"/>
    <xsd:import namespace="9058d870-cebf-49bd-886a-86e5a03310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1d32f-f6fd-4972-91ae-7d6ec1468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b2f541c0-ce00-4fca-9e3b-5bc4e8657fb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8d870-cebf-49bd-886a-86e5a03310f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adead70-d4e0-4840-a87c-86362278b8b6}" ma:internalName="TaxCatchAll" ma:showField="CatchAllData" ma:web="9058d870-cebf-49bd-886a-86e5a03310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642C1D-A6A3-4F66-B48A-95639AFCC846}">
  <ds:schemaRefs>
    <ds:schemaRef ds:uri="http://schemas.microsoft.com/sharepoint/v3/contenttype/forms"/>
  </ds:schemaRefs>
</ds:datastoreItem>
</file>

<file path=customXml/itemProps2.xml><?xml version="1.0" encoding="utf-8"?>
<ds:datastoreItem xmlns:ds="http://schemas.openxmlformats.org/officeDocument/2006/customXml" ds:itemID="{B1B0C924-34D1-46B5-A6D6-F945D3DAD023}">
  <ds:schemaRefs>
    <ds:schemaRef ds:uri="http://schemas.microsoft.com/office/2006/metadata/properties"/>
    <ds:schemaRef ds:uri="http://schemas.microsoft.com/office/infopath/2007/PartnerControls"/>
    <ds:schemaRef ds:uri="9058d870-cebf-49bd-886a-86e5a03310fc"/>
    <ds:schemaRef ds:uri="9361d32f-f6fd-4972-91ae-7d6ec146808c"/>
  </ds:schemaRefs>
</ds:datastoreItem>
</file>

<file path=customXml/itemProps3.xml><?xml version="1.0" encoding="utf-8"?>
<ds:datastoreItem xmlns:ds="http://schemas.openxmlformats.org/officeDocument/2006/customXml" ds:itemID="{A384A2C9-92EC-49CF-94CA-A59014A8C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1d32f-f6fd-4972-91ae-7d6ec146808c"/>
    <ds:schemaRef ds:uri="9058d870-cebf-49bd-886a-86e5a0331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28ba9f-9856-4d27-b178-5d157ddf1d93}" enabled="0" method="" siteId="{b328ba9f-9856-4d27-b178-5d157ddf1d93}" removed="1"/>
</clbl:labelList>
</file>

<file path=docProps/app.xml><?xml version="1.0" encoding="utf-8"?>
<Properties xmlns="http://schemas.openxmlformats.org/officeDocument/2006/extended-properties" xmlns:vt="http://schemas.openxmlformats.org/officeDocument/2006/docPropsVTypes">
  <Template>POWTECH%20TECHNOPHARM%202026%20Briefbogen-Vorlage</Template>
  <TotalTime>0</TotalTime>
  <Pages>1</Pages>
  <Words>192</Words>
  <Characters>1211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PRESSEINFORMATION</vt:lpstr>
    </vt:vector>
  </TitlesOfParts>
  <Company>NürnbergMesse GmbH</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Hauptüberschrift</dc:title>
  <dc:subject/>
  <dc:creator>Katja Spangler</dc:creator>
  <cp:keywords/>
  <cp:lastModifiedBy>Katja Spangler</cp:lastModifiedBy>
  <cp:revision>19</cp:revision>
  <cp:lastPrinted>2009-10-23T05:11:00Z</cp:lastPrinted>
  <dcterms:created xsi:type="dcterms:W3CDTF">2026-05-18T22:23:00Z</dcterms:created>
  <dcterms:modified xsi:type="dcterms:W3CDTF">2026-06-03T10:38:00Z</dcterms:modified>
  <cp:contentStatus>Monat + Jahr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0x010100355FBA95EE2B504E9B48D1528205F777</vt:lpwstr>
  </property>
  <property fmtid="{D5CDD505-2E9C-101B-9397-08002B2CF9AE}" pid="3" name="MediaServiceImageTags">
    <vt:lpwstr/>
  </property>
</Properties>
</file>