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DA77F" w14:textId="77777777" w:rsidR="0088198B" w:rsidRDefault="0088198B" w:rsidP="0088198B"/>
    <w:p w14:paraId="1448A685" w14:textId="77777777" w:rsidR="00580726" w:rsidRPr="00F70C7A" w:rsidRDefault="00580726" w:rsidP="00580726">
      <w:pPr>
        <w:rPr>
          <w:lang w:val="en-US"/>
        </w:rPr>
      </w:pPr>
      <w:r w:rsidRPr="00F70C7A">
        <w:rPr>
          <w:lang w:val="en-US"/>
        </w:rPr>
        <w:t>Company</w:t>
      </w:r>
    </w:p>
    <w:p w14:paraId="4229000D" w14:textId="77777777" w:rsidR="00580726" w:rsidRPr="00F70C7A" w:rsidRDefault="00580726" w:rsidP="00580726">
      <w:pPr>
        <w:rPr>
          <w:lang w:val="en-US"/>
        </w:rPr>
      </w:pPr>
      <w:r w:rsidRPr="00F70C7A">
        <w:rPr>
          <w:lang w:val="en-US"/>
        </w:rPr>
        <w:t xml:space="preserve">Mr. </w:t>
      </w:r>
      <w:r>
        <w:rPr>
          <w:lang w:val="en-US"/>
        </w:rPr>
        <w:t xml:space="preserve">/ </w:t>
      </w:r>
      <w:r w:rsidRPr="00F70C7A">
        <w:rPr>
          <w:lang w:val="en-US"/>
        </w:rPr>
        <w:t>Mrs.</w:t>
      </w:r>
      <w:r>
        <w:rPr>
          <w:lang w:val="en-US"/>
        </w:rPr>
        <w:t xml:space="preserve"> XX</w:t>
      </w:r>
      <w:r w:rsidRPr="00F70C7A">
        <w:rPr>
          <w:lang w:val="en-US"/>
        </w:rPr>
        <w:t xml:space="preserve"> </w:t>
      </w:r>
    </w:p>
    <w:p w14:paraId="39F3D45B" w14:textId="77777777" w:rsidR="00580726" w:rsidRPr="00805916" w:rsidRDefault="00580726" w:rsidP="00580726">
      <w:pPr>
        <w:rPr>
          <w:lang w:val="en-US"/>
        </w:rPr>
      </w:pPr>
      <w:r w:rsidRPr="00805916">
        <w:rPr>
          <w:lang w:val="en-US"/>
        </w:rPr>
        <w:t>Street 1</w:t>
      </w:r>
    </w:p>
    <w:p w14:paraId="5A267488" w14:textId="77777777" w:rsidR="00580726" w:rsidRPr="0085432F" w:rsidRDefault="00580726" w:rsidP="00580726">
      <w:pPr>
        <w:rPr>
          <w:lang w:val="en-US"/>
        </w:rPr>
      </w:pPr>
      <w:r>
        <w:rPr>
          <w:lang w:val="en-US"/>
        </w:rPr>
        <w:t>12345</w:t>
      </w:r>
      <w:r w:rsidRPr="0085432F">
        <w:rPr>
          <w:lang w:val="en-US"/>
        </w:rPr>
        <w:t xml:space="preserve"> </w:t>
      </w:r>
      <w:r>
        <w:rPr>
          <w:lang w:val="en-US"/>
        </w:rPr>
        <w:t>City</w:t>
      </w:r>
    </w:p>
    <w:p w14:paraId="5A69A3A9" w14:textId="77777777" w:rsidR="0088198B" w:rsidRPr="0076790A" w:rsidRDefault="0088198B" w:rsidP="0088198B">
      <w:pPr>
        <w:rPr>
          <w:lang w:val="en-US"/>
        </w:rPr>
      </w:pPr>
    </w:p>
    <w:p w14:paraId="21B86F07" w14:textId="77777777" w:rsidR="0088198B" w:rsidRPr="0076790A" w:rsidRDefault="0088198B" w:rsidP="0088198B">
      <w:pPr>
        <w:rPr>
          <w:lang w:val="en-US"/>
        </w:rPr>
      </w:pPr>
    </w:p>
    <w:p w14:paraId="3B8810D9" w14:textId="77777777" w:rsidR="0088198B" w:rsidRPr="0076790A" w:rsidRDefault="0088198B" w:rsidP="0088198B">
      <w:pPr>
        <w:rPr>
          <w:lang w:val="en-US"/>
        </w:rPr>
      </w:pPr>
    </w:p>
    <w:p w14:paraId="6DFB1C3C" w14:textId="77777777" w:rsidR="0088198B" w:rsidRPr="0076790A" w:rsidRDefault="0088198B" w:rsidP="0088198B">
      <w:pPr>
        <w:rPr>
          <w:lang w:val="en-US"/>
        </w:rPr>
      </w:pPr>
    </w:p>
    <w:p w14:paraId="55772DF8" w14:textId="77777777" w:rsidR="0088198B" w:rsidRPr="0076790A" w:rsidRDefault="0088198B" w:rsidP="0088198B">
      <w:pPr>
        <w:rPr>
          <w:lang w:val="en-US"/>
        </w:rPr>
      </w:pPr>
    </w:p>
    <w:p w14:paraId="582B6CD1" w14:textId="77777777" w:rsidR="0088198B" w:rsidRPr="0076790A" w:rsidRDefault="0088198B" w:rsidP="0088198B">
      <w:pPr>
        <w:rPr>
          <w:lang w:val="en-US"/>
        </w:rPr>
      </w:pPr>
    </w:p>
    <w:p w14:paraId="14FA7315" w14:textId="77777777" w:rsidR="0088198B" w:rsidRPr="0076790A" w:rsidRDefault="0088198B" w:rsidP="0088198B">
      <w:pPr>
        <w:rPr>
          <w:sz w:val="24"/>
          <w:szCs w:val="24"/>
          <w:lang w:val="en-US"/>
        </w:rPr>
      </w:pPr>
    </w:p>
    <w:p w14:paraId="0AE2FCC9" w14:textId="3C59979F" w:rsidR="0076790A" w:rsidRPr="005D4766" w:rsidRDefault="0076790A" w:rsidP="0076790A">
      <w:pPr>
        <w:rPr>
          <w:b/>
          <w:sz w:val="24"/>
          <w:szCs w:val="24"/>
          <w:lang w:val="en-US"/>
        </w:rPr>
      </w:pPr>
      <w:r w:rsidRPr="005D4766">
        <w:rPr>
          <w:b/>
          <w:sz w:val="24"/>
          <w:szCs w:val="24"/>
          <w:lang w:val="en-US"/>
        </w:rPr>
        <w:t xml:space="preserve">Your </w:t>
      </w:r>
      <w:r>
        <w:rPr>
          <w:b/>
          <w:sz w:val="24"/>
          <w:szCs w:val="24"/>
          <w:lang w:val="en-US"/>
        </w:rPr>
        <w:t>p</w:t>
      </w:r>
      <w:r w:rsidRPr="005D4766">
        <w:rPr>
          <w:b/>
          <w:sz w:val="24"/>
          <w:szCs w:val="24"/>
          <w:lang w:val="en-US"/>
        </w:rPr>
        <w:t xml:space="preserve">ersonal </w:t>
      </w:r>
      <w:r>
        <w:rPr>
          <w:b/>
          <w:sz w:val="24"/>
          <w:szCs w:val="24"/>
          <w:lang w:val="en-US"/>
        </w:rPr>
        <w:t>i</w:t>
      </w:r>
      <w:r w:rsidRPr="005D4766">
        <w:rPr>
          <w:b/>
          <w:sz w:val="24"/>
          <w:szCs w:val="24"/>
          <w:lang w:val="en-US"/>
        </w:rPr>
        <w:t>nvitation to POWTECH TECHNOPHARM 202</w:t>
      </w:r>
      <w:r>
        <w:rPr>
          <w:b/>
          <w:sz w:val="24"/>
          <w:szCs w:val="24"/>
          <w:lang w:val="en-US"/>
        </w:rPr>
        <w:t>6</w:t>
      </w:r>
      <w:r w:rsidRPr="005D4766">
        <w:rPr>
          <w:b/>
          <w:sz w:val="24"/>
          <w:szCs w:val="24"/>
          <w:lang w:val="en-US"/>
        </w:rPr>
        <w:t xml:space="preserve"> </w:t>
      </w:r>
    </w:p>
    <w:p w14:paraId="77D02F40" w14:textId="77777777" w:rsidR="0088198B" w:rsidRPr="0076790A" w:rsidRDefault="0088198B" w:rsidP="0088198B">
      <w:pPr>
        <w:rPr>
          <w:b/>
          <w:sz w:val="24"/>
          <w:szCs w:val="24"/>
          <w:lang w:val="en-US"/>
        </w:rPr>
      </w:pPr>
    </w:p>
    <w:p w14:paraId="08B1B10D" w14:textId="77777777" w:rsidR="0088198B" w:rsidRPr="0076790A" w:rsidRDefault="0088198B" w:rsidP="0088198B">
      <w:pPr>
        <w:rPr>
          <w:b/>
          <w:sz w:val="24"/>
          <w:szCs w:val="24"/>
          <w:lang w:val="en-US"/>
        </w:rPr>
      </w:pPr>
    </w:p>
    <w:p w14:paraId="23E1EA82" w14:textId="5745CFEA" w:rsidR="0088198B" w:rsidRPr="0082557D" w:rsidRDefault="0076790A" w:rsidP="0088198B">
      <w:r>
        <w:t>Dear</w:t>
      </w:r>
      <w:r w:rsidR="0088198B" w:rsidRPr="0082557D">
        <w:t xml:space="preserve"> …,</w:t>
      </w:r>
    </w:p>
    <w:p w14:paraId="2CEE4C34" w14:textId="77777777" w:rsidR="0088198B" w:rsidRPr="0082557D" w:rsidRDefault="0088198B" w:rsidP="0088198B"/>
    <w:p w14:paraId="186E320C" w14:textId="461388CF" w:rsidR="00453AC7" w:rsidRDefault="00453467" w:rsidP="0088198B">
      <w:pPr>
        <w:jc w:val="both"/>
        <w:rPr>
          <w:lang w:val="en-US"/>
        </w:rPr>
      </w:pPr>
      <w:r w:rsidRPr="00453467">
        <w:rPr>
          <w:lang w:val="en-US"/>
        </w:rPr>
        <w:t xml:space="preserve">From </w:t>
      </w:r>
      <w:r w:rsidRPr="00453467">
        <w:rPr>
          <w:b/>
          <w:bCs/>
          <w:lang w:val="en-US"/>
        </w:rPr>
        <w:t>29 September to 1 October 2026</w:t>
      </w:r>
      <w:r w:rsidRPr="00453467">
        <w:rPr>
          <w:lang w:val="en-US"/>
        </w:rPr>
        <w:t xml:space="preserve">, the international processing and bulk solids industry will gather in Nuremberg for </w:t>
      </w:r>
      <w:r w:rsidRPr="00453467">
        <w:rPr>
          <w:b/>
          <w:bCs/>
          <w:lang w:val="en-US"/>
        </w:rPr>
        <w:t>POWTECH TECHNOPHARM</w:t>
      </w:r>
      <w:r w:rsidRPr="00453467">
        <w:rPr>
          <w:lang w:val="en-US"/>
        </w:rPr>
        <w:t xml:space="preserve"> – the international exhibition for technologies dedicated to the processing of powders, solids and liquids.</w:t>
      </w:r>
    </w:p>
    <w:p w14:paraId="43043327" w14:textId="77777777" w:rsidR="00453467" w:rsidRPr="00453467" w:rsidRDefault="00453467" w:rsidP="0088198B">
      <w:pPr>
        <w:jc w:val="both"/>
        <w:rPr>
          <w:bCs/>
          <w:sz w:val="21"/>
          <w:szCs w:val="21"/>
          <w:shd w:val="clear" w:color="auto" w:fill="FFFFFF"/>
          <w:lang w:val="en-US"/>
        </w:rPr>
      </w:pPr>
    </w:p>
    <w:p w14:paraId="0DF6C5A9" w14:textId="64511D93" w:rsidR="002E37F6" w:rsidRDefault="0058022B" w:rsidP="0058022B">
      <w:pPr>
        <w:jc w:val="both"/>
        <w:rPr>
          <w:bCs/>
          <w:sz w:val="21"/>
          <w:szCs w:val="21"/>
          <w:shd w:val="clear" w:color="auto" w:fill="FFFFFF"/>
          <w:lang w:val="en-US"/>
        </w:rPr>
      </w:pPr>
      <w:r w:rsidRPr="0058022B">
        <w:rPr>
          <w:b/>
          <w:bCs/>
          <w:sz w:val="21"/>
          <w:szCs w:val="21"/>
          <w:shd w:val="clear" w:color="auto" w:fill="FFFFFF"/>
          <w:lang w:val="en-US"/>
        </w:rPr>
        <w:t>Meet us in Hall X, Stand X-XXX and explore our latest innovations and solutions for [mixing, dosing, etc.</w:t>
      </w:r>
      <w:r w:rsidR="00D4442D">
        <w:rPr>
          <w:b/>
          <w:bCs/>
          <w:sz w:val="21"/>
          <w:szCs w:val="21"/>
          <w:shd w:val="clear" w:color="auto" w:fill="FFFFFF"/>
          <w:lang w:val="en-US"/>
        </w:rPr>
        <w:t>;</w:t>
      </w:r>
      <w:r w:rsidR="00D46D91">
        <w:rPr>
          <w:b/>
          <w:bCs/>
          <w:sz w:val="21"/>
          <w:szCs w:val="21"/>
          <w:shd w:val="clear" w:color="auto" w:fill="FFFFFF"/>
          <w:lang w:val="en-US"/>
        </w:rPr>
        <w:t xml:space="preserve"> </w:t>
      </w:r>
      <w:r w:rsidR="00D4442D" w:rsidRPr="003777C8">
        <w:rPr>
          <w:b/>
          <w:bCs/>
          <w:sz w:val="21"/>
          <w:szCs w:val="21"/>
          <w:highlight w:val="lightGray"/>
          <w:shd w:val="clear" w:color="auto" w:fill="FFFFFF"/>
          <w:lang w:val="en-US"/>
        </w:rPr>
        <w:t>please insert applicable sector]</w:t>
      </w:r>
    </w:p>
    <w:p w14:paraId="417550C2" w14:textId="77777777" w:rsidR="002E37F6" w:rsidRDefault="002E37F6" w:rsidP="0058022B">
      <w:pPr>
        <w:jc w:val="both"/>
        <w:rPr>
          <w:bCs/>
          <w:sz w:val="21"/>
          <w:szCs w:val="21"/>
          <w:shd w:val="clear" w:color="auto" w:fill="FFFFFF"/>
          <w:lang w:val="en-US"/>
        </w:rPr>
      </w:pPr>
    </w:p>
    <w:p w14:paraId="21C13ED4" w14:textId="77777777" w:rsidR="002E37F6" w:rsidRDefault="0058022B" w:rsidP="0058022B">
      <w:pPr>
        <w:jc w:val="both"/>
        <w:rPr>
          <w:bCs/>
          <w:sz w:val="21"/>
          <w:szCs w:val="21"/>
          <w:shd w:val="clear" w:color="auto" w:fill="FFFFFF"/>
          <w:lang w:val="en-US"/>
        </w:rPr>
      </w:pPr>
      <w:r w:rsidRPr="002E37F6">
        <w:rPr>
          <w:bCs/>
          <w:sz w:val="21"/>
          <w:szCs w:val="21"/>
          <w:shd w:val="clear" w:color="auto" w:fill="FFFFFF"/>
          <w:lang w:val="en-US"/>
        </w:rPr>
        <w:t>As our guest, you can redeem your personal ticket voucher for POWTECH TECHNOPHARM 2026:</w:t>
      </w:r>
      <w:r w:rsidR="002E37F6">
        <w:rPr>
          <w:bCs/>
          <w:sz w:val="21"/>
          <w:szCs w:val="21"/>
          <w:shd w:val="clear" w:color="auto" w:fill="FFFFFF"/>
          <w:lang w:val="en-US"/>
        </w:rPr>
        <w:t xml:space="preserve"> </w:t>
      </w:r>
    </w:p>
    <w:p w14:paraId="7E372AE1" w14:textId="618AB7FD" w:rsidR="0058022B" w:rsidRPr="002E37F6" w:rsidRDefault="0058022B" w:rsidP="0058022B">
      <w:pPr>
        <w:jc w:val="both"/>
        <w:rPr>
          <w:bCs/>
          <w:sz w:val="21"/>
          <w:szCs w:val="21"/>
          <w:shd w:val="clear" w:color="auto" w:fill="FFFFFF"/>
          <w:lang w:val="en-US"/>
        </w:rPr>
      </w:pPr>
      <w:r w:rsidRPr="002E37F6">
        <w:rPr>
          <w:bCs/>
          <w:sz w:val="21"/>
          <w:szCs w:val="21"/>
          <w:shd w:val="clear" w:color="auto" w:fill="FFFFFF"/>
          <w:lang w:val="en-US"/>
        </w:rPr>
        <w:t>*</w:t>
      </w:r>
    </w:p>
    <w:p w14:paraId="2574EAE2" w14:textId="77777777" w:rsidR="0058022B" w:rsidRDefault="0058022B" w:rsidP="002E37F6">
      <w:pPr>
        <w:jc w:val="center"/>
        <w:rPr>
          <w:b/>
          <w:bCs/>
          <w:sz w:val="21"/>
          <w:szCs w:val="21"/>
          <w:shd w:val="clear" w:color="auto" w:fill="FFFFFF"/>
          <w:lang w:val="en-US"/>
        </w:rPr>
      </w:pPr>
      <w:r w:rsidRPr="0058022B">
        <w:rPr>
          <w:b/>
          <w:bCs/>
          <w:sz w:val="21"/>
          <w:szCs w:val="21"/>
          <w:shd w:val="clear" w:color="auto" w:fill="FFFFFF"/>
          <w:lang w:val="en-US"/>
        </w:rPr>
        <w:t>[TICKET VOUCHER CODE]</w:t>
      </w:r>
    </w:p>
    <w:p w14:paraId="6611058F" w14:textId="77777777" w:rsidR="002E37F6" w:rsidRPr="0058022B" w:rsidRDefault="002E37F6" w:rsidP="002E37F6">
      <w:pPr>
        <w:jc w:val="center"/>
        <w:rPr>
          <w:bCs/>
          <w:sz w:val="21"/>
          <w:szCs w:val="21"/>
          <w:shd w:val="clear" w:color="auto" w:fill="FFFFFF"/>
          <w:lang w:val="en-US"/>
        </w:rPr>
      </w:pPr>
    </w:p>
    <w:p w14:paraId="11639E5F" w14:textId="77777777" w:rsidR="0058022B" w:rsidRPr="0058022B" w:rsidRDefault="0058022B" w:rsidP="0058022B">
      <w:pPr>
        <w:jc w:val="both"/>
        <w:rPr>
          <w:bCs/>
          <w:sz w:val="21"/>
          <w:szCs w:val="21"/>
          <w:shd w:val="clear" w:color="auto" w:fill="FFFFFF"/>
          <w:lang w:val="en-US"/>
        </w:rPr>
      </w:pPr>
      <w:r w:rsidRPr="0058022B">
        <w:rPr>
          <w:bCs/>
          <w:sz w:val="21"/>
          <w:szCs w:val="21"/>
          <w:shd w:val="clear" w:color="auto" w:fill="FFFFFF"/>
          <w:lang w:val="en-US"/>
        </w:rPr>
        <w:t>*Registration required.</w:t>
      </w:r>
    </w:p>
    <w:p w14:paraId="46EB8296" w14:textId="77777777" w:rsidR="0088198B" w:rsidRDefault="0088198B" w:rsidP="0088198B"/>
    <w:p w14:paraId="35F9E17E" w14:textId="2C8FDB3D" w:rsidR="0088198B" w:rsidRDefault="0088198B" w:rsidP="0088198B">
      <w:pPr>
        <w:jc w:val="center"/>
        <w:rPr>
          <w:b/>
          <w:bCs/>
          <w:sz w:val="21"/>
          <w:szCs w:val="21"/>
        </w:rPr>
      </w:pPr>
    </w:p>
    <w:p w14:paraId="444D8EDC" w14:textId="3F1BF626" w:rsidR="00F74657" w:rsidRDefault="009B6E82" w:rsidP="0088198B">
      <w:pPr>
        <w:rPr>
          <w:lang w:val="en-US"/>
        </w:rPr>
      </w:pPr>
      <w:r w:rsidRPr="009B6E82">
        <w:rPr>
          <w:lang w:val="en-US"/>
        </w:rPr>
        <w:t xml:space="preserve">You can redeem your personal voucher code at </w:t>
      </w:r>
      <w:hyperlink r:id="rId10" w:history="1">
        <w:r w:rsidRPr="00386D1A">
          <w:rPr>
            <w:rStyle w:val="Hyperlink"/>
            <w:lang w:val="en-US"/>
          </w:rPr>
          <w:t>www.powtech-technopharm.com/en/visit</w:t>
        </w:r>
      </w:hyperlink>
      <w:r w:rsidRPr="009B6E82">
        <w:rPr>
          <w:lang w:val="en-US"/>
        </w:rPr>
        <w:t>.</w:t>
      </w:r>
    </w:p>
    <w:p w14:paraId="0A5FC041" w14:textId="77777777" w:rsidR="009B6E82" w:rsidRPr="009B6E82" w:rsidRDefault="009B6E82" w:rsidP="0088198B">
      <w:pPr>
        <w:rPr>
          <w:b/>
          <w:bCs/>
          <w:sz w:val="21"/>
          <w:szCs w:val="21"/>
          <w:lang w:val="en-US"/>
        </w:rPr>
      </w:pPr>
    </w:p>
    <w:p w14:paraId="4DFDBAF1" w14:textId="3E5EE7A4" w:rsidR="00743EF4" w:rsidRDefault="00E71C9A" w:rsidP="0088198B">
      <w:pPr>
        <w:rPr>
          <w:sz w:val="21"/>
          <w:szCs w:val="21"/>
          <w:lang w:val="en-US"/>
        </w:rPr>
      </w:pPr>
      <w:r w:rsidRPr="00E71C9A">
        <w:rPr>
          <w:sz w:val="21"/>
          <w:szCs w:val="21"/>
          <w:lang w:val="en-US"/>
        </w:rPr>
        <w:t>Meet our experts in person and discover the latest developments and technologies shaping the process industry.</w:t>
      </w:r>
    </w:p>
    <w:p w14:paraId="6AFA9E31" w14:textId="77777777" w:rsidR="00E71C9A" w:rsidRPr="00E71C9A" w:rsidRDefault="00E71C9A" w:rsidP="0088198B">
      <w:pPr>
        <w:rPr>
          <w:sz w:val="21"/>
          <w:szCs w:val="21"/>
          <w:lang w:val="en-US"/>
        </w:rPr>
      </w:pPr>
    </w:p>
    <w:p w14:paraId="091B5CB9" w14:textId="77777777" w:rsidR="00D46D91" w:rsidRDefault="0099694B" w:rsidP="0088198B">
      <w:pPr>
        <w:rPr>
          <w:sz w:val="21"/>
          <w:szCs w:val="21"/>
          <w:lang w:val="en-US"/>
        </w:rPr>
      </w:pPr>
      <w:r w:rsidRPr="0099694B">
        <w:rPr>
          <w:sz w:val="21"/>
          <w:szCs w:val="21"/>
          <w:lang w:val="en-US"/>
        </w:rPr>
        <w:t xml:space="preserve">Whether you are looking for specific solutions or would like to discuss upcoming projects, our team will be happy to assist you. Schedule a meeting at our stand in advance to ensure we can dedicate enough time to your individual needs. </w:t>
      </w:r>
    </w:p>
    <w:p w14:paraId="7642A35F" w14:textId="77777777" w:rsidR="00D46D91" w:rsidRDefault="00D46D91" w:rsidP="0088198B">
      <w:pPr>
        <w:rPr>
          <w:sz w:val="21"/>
          <w:szCs w:val="21"/>
          <w:lang w:val="en-US"/>
        </w:rPr>
      </w:pPr>
    </w:p>
    <w:p w14:paraId="5D8BEF38" w14:textId="79C0D89B" w:rsidR="0088198B" w:rsidRDefault="0099694B" w:rsidP="0088198B">
      <w:pPr>
        <w:rPr>
          <w:sz w:val="21"/>
          <w:szCs w:val="21"/>
        </w:rPr>
      </w:pPr>
      <w:r w:rsidRPr="0099694B">
        <w:rPr>
          <w:sz w:val="21"/>
          <w:szCs w:val="21"/>
        </w:rPr>
        <w:t xml:space="preserve">Contact </w:t>
      </w:r>
      <w:proofErr w:type="spellStart"/>
      <w:r w:rsidRPr="0099694B">
        <w:rPr>
          <w:sz w:val="21"/>
          <w:szCs w:val="21"/>
        </w:rPr>
        <w:t>us</w:t>
      </w:r>
      <w:proofErr w:type="spellEnd"/>
      <w:r w:rsidRPr="0099694B">
        <w:rPr>
          <w:sz w:val="21"/>
          <w:szCs w:val="21"/>
        </w:rPr>
        <w:t xml:space="preserve"> at:</w:t>
      </w:r>
    </w:p>
    <w:p w14:paraId="03F712A3" w14:textId="77777777" w:rsidR="0099694B" w:rsidRPr="00B30DDF" w:rsidRDefault="0099694B" w:rsidP="0088198B">
      <w:pPr>
        <w:rPr>
          <w:sz w:val="21"/>
          <w:szCs w:val="21"/>
        </w:rPr>
      </w:pPr>
    </w:p>
    <w:p w14:paraId="2196E9BB" w14:textId="77777777" w:rsidR="00FC03BE" w:rsidRPr="004E6ED6" w:rsidRDefault="00FC03BE" w:rsidP="00FC03BE">
      <w:pPr>
        <w:rPr>
          <w:i/>
          <w:color w:val="808080" w:themeColor="background1" w:themeShade="80"/>
          <w:sz w:val="21"/>
          <w:szCs w:val="21"/>
          <w:lang w:val="en-US"/>
        </w:rPr>
      </w:pPr>
      <w:r w:rsidRPr="004E6ED6">
        <w:rPr>
          <w:i/>
          <w:color w:val="808080" w:themeColor="background1" w:themeShade="80"/>
          <w:sz w:val="21"/>
          <w:szCs w:val="21"/>
          <w:lang w:val="en-US"/>
        </w:rPr>
        <w:t xml:space="preserve">Exhibitor contact details </w:t>
      </w:r>
    </w:p>
    <w:p w14:paraId="2CF7C23F" w14:textId="77777777" w:rsidR="0088198B" w:rsidRPr="004C6EB1" w:rsidRDefault="0088198B" w:rsidP="0088198B">
      <w:pPr>
        <w:rPr>
          <w:sz w:val="21"/>
          <w:szCs w:val="21"/>
          <w:lang w:val="en-US"/>
        </w:rPr>
      </w:pPr>
    </w:p>
    <w:p w14:paraId="62FA1CE4" w14:textId="77777777" w:rsidR="004C6EB1" w:rsidRPr="004E6ED6" w:rsidRDefault="004C6EB1" w:rsidP="004C6EB1">
      <w:pPr>
        <w:rPr>
          <w:sz w:val="21"/>
          <w:szCs w:val="21"/>
          <w:lang w:val="en-US"/>
        </w:rPr>
      </w:pPr>
      <w:r w:rsidRPr="004E6ED6">
        <w:rPr>
          <w:sz w:val="21"/>
          <w:szCs w:val="21"/>
          <w:lang w:val="en-US"/>
        </w:rPr>
        <w:t xml:space="preserve">We look forward to welcoming you </w:t>
      </w:r>
      <w:proofErr w:type="gramStart"/>
      <w:r w:rsidRPr="004E6ED6">
        <w:rPr>
          <w:sz w:val="21"/>
          <w:szCs w:val="21"/>
          <w:lang w:val="en-US"/>
        </w:rPr>
        <w:t>in</w:t>
      </w:r>
      <w:proofErr w:type="gramEnd"/>
      <w:r w:rsidRPr="004E6ED6">
        <w:rPr>
          <w:sz w:val="21"/>
          <w:szCs w:val="21"/>
          <w:lang w:val="en-US"/>
        </w:rPr>
        <w:t xml:space="preserve"> Nuremberg!</w:t>
      </w:r>
    </w:p>
    <w:p w14:paraId="30333B4F" w14:textId="77777777" w:rsidR="004C6EB1" w:rsidRPr="00A15C1A" w:rsidRDefault="004C6EB1" w:rsidP="004C6EB1">
      <w:pPr>
        <w:rPr>
          <w:sz w:val="21"/>
          <w:szCs w:val="21"/>
        </w:rPr>
      </w:pPr>
      <w:r>
        <w:rPr>
          <w:sz w:val="21"/>
          <w:szCs w:val="21"/>
        </w:rPr>
        <w:t xml:space="preserve">Best </w:t>
      </w:r>
      <w:proofErr w:type="spellStart"/>
      <w:r>
        <w:rPr>
          <w:sz w:val="21"/>
          <w:szCs w:val="21"/>
        </w:rPr>
        <w:t>regards</w:t>
      </w:r>
      <w:proofErr w:type="spellEnd"/>
      <w:r>
        <w:rPr>
          <w:sz w:val="21"/>
          <w:szCs w:val="21"/>
        </w:rPr>
        <w:t xml:space="preserve">, </w:t>
      </w:r>
    </w:p>
    <w:p w14:paraId="38770F6E" w14:textId="77777777" w:rsidR="004C6EB1" w:rsidRPr="00A15C1A" w:rsidRDefault="004C6EB1" w:rsidP="004C6EB1">
      <w:pPr>
        <w:rPr>
          <w:sz w:val="21"/>
          <w:szCs w:val="21"/>
        </w:rPr>
      </w:pPr>
    </w:p>
    <w:p w14:paraId="11867513" w14:textId="50443925" w:rsidR="006B142F" w:rsidRPr="008C266D" w:rsidRDefault="004C6EB1" w:rsidP="00BB6ED8">
      <w:r>
        <w:rPr>
          <w:i/>
          <w:color w:val="808080" w:themeColor="background1" w:themeShade="80"/>
          <w:sz w:val="21"/>
          <w:szCs w:val="21"/>
        </w:rPr>
        <w:t xml:space="preserve">Exhibitor </w:t>
      </w:r>
      <w:proofErr w:type="spellStart"/>
      <w:r>
        <w:rPr>
          <w:i/>
          <w:color w:val="808080" w:themeColor="background1" w:themeShade="80"/>
          <w:sz w:val="21"/>
          <w:szCs w:val="21"/>
        </w:rPr>
        <w:t>s</w:t>
      </w:r>
      <w:r w:rsidRPr="00A15C1A">
        <w:rPr>
          <w:i/>
          <w:color w:val="808080" w:themeColor="background1" w:themeShade="80"/>
          <w:sz w:val="21"/>
          <w:szCs w:val="21"/>
        </w:rPr>
        <w:t>ignatu</w:t>
      </w:r>
      <w:r w:rsidR="00D46D91">
        <w:rPr>
          <w:i/>
          <w:color w:val="808080" w:themeColor="background1" w:themeShade="80"/>
          <w:sz w:val="21"/>
          <w:szCs w:val="21"/>
        </w:rPr>
        <w:t>re</w:t>
      </w:r>
      <w:proofErr w:type="spellEnd"/>
    </w:p>
    <w:p w14:paraId="3A11B7CE" w14:textId="6EBCA71D" w:rsidR="00415245" w:rsidRPr="00415245" w:rsidRDefault="00415245" w:rsidP="00415245">
      <w:pPr>
        <w:rPr>
          <w:sz w:val="17"/>
          <w:szCs w:val="17"/>
        </w:rPr>
      </w:pPr>
    </w:p>
    <w:sectPr w:rsidR="00415245" w:rsidRPr="00415245" w:rsidSect="0066370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552" w:right="3119" w:bottom="1247" w:left="1134" w:header="567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FD5CE" w14:textId="77777777" w:rsidR="0035711D" w:rsidRDefault="0035711D">
      <w:r>
        <w:separator/>
      </w:r>
    </w:p>
  </w:endnote>
  <w:endnote w:type="continuationSeparator" w:id="0">
    <w:p w14:paraId="35E29C76" w14:textId="77777777" w:rsidR="0035711D" w:rsidRDefault="0035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MHead Offc">
    <w:panose1 w:val="00000000000000000000"/>
    <w:charset w:val="00"/>
    <w:family w:val="auto"/>
    <w:pitch w:val="variable"/>
    <w:sig w:usb0="A00000FF" w:usb1="0000206B" w:usb2="00000000" w:usb3="00000000" w:csb0="00000093" w:csb1="00000000"/>
    <w:embedRegular r:id="rId1" w:fontKey="{DA8C5449-075E-4168-83B1-6790AEC44A2C}"/>
    <w:embedBold r:id="rId2" w:fontKey="{3BBE95DC-A743-42E0-8144-B3148FFD4AFC}"/>
  </w:font>
  <w:font w:name="NMText Offc">
    <w:panose1 w:val="00000000000000000000"/>
    <w:charset w:val="00"/>
    <w:family w:val="auto"/>
    <w:pitch w:val="variable"/>
    <w:sig w:usb0="A00000FF" w:usb1="0000206B" w:usb2="00000000" w:usb3="00000000" w:csb0="00000093" w:csb1="00000000"/>
    <w:embedRegular r:id="rId3" w:fontKey="{810B3E5A-9993-42EF-B780-0045B1E2AA2B}"/>
    <w:embedBold r:id="rId4" w:fontKey="{BD230FE1-9D51-4AF8-A849-0263528C156C}"/>
    <w:embedItalic r:id="rId5" w:fontKey="{57F53709-5586-4759-8853-FD01CE8BE1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98108F6-71F6-4258-AB8F-BAA5C16DA49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MText">
    <w:panose1 w:val="00000000000000000000"/>
    <w:charset w:val="00"/>
    <w:family w:val="auto"/>
    <w:pitch w:val="variable"/>
    <w:sig w:usb0="A00000FF" w:usb1="0000206B" w:usb2="00000000" w:usb3="00000000" w:csb0="00000093" w:csb1="00000000"/>
    <w:embedRegular r:id="rId7" w:fontKey="{1C976D5A-F3A6-4D59-9ED3-69C479B6B96B}"/>
    <w:embedItalic r:id="rId8" w:fontKey="{FAEAF8D0-E724-4711-9933-E0C4F5DD69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C3BB54-651E-4529-BA00-864E81586E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298084D-2B09-419C-92F1-AC056C678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3EDC0" w14:textId="77777777" w:rsidR="00F12B3F" w:rsidRDefault="00F12B3F">
    <w:pPr>
      <w:pStyle w:val="Fu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8C5F37B" wp14:editId="2C745B4F">
          <wp:simplePos x="0" y="0"/>
          <wp:positionH relativeFrom="page">
            <wp:posOffset>0</wp:posOffset>
          </wp:positionH>
          <wp:positionV relativeFrom="page">
            <wp:posOffset>9951085</wp:posOffset>
          </wp:positionV>
          <wp:extent cx="7559675" cy="743585"/>
          <wp:effectExtent l="0" t="0" r="0" b="0"/>
          <wp:wrapNone/>
          <wp:docPr id="172082653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757859" name="Grafik 669757859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93046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43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58C27" w14:textId="77777777" w:rsidR="00477663" w:rsidRDefault="00F12B3F" w:rsidP="00BB6ED8">
    <w:r>
      <w:rPr>
        <w:noProof/>
      </w:rPr>
      <w:drawing>
        <wp:anchor distT="0" distB="0" distL="114300" distR="114300" simplePos="0" relativeHeight="251658240" behindDoc="1" locked="0" layoutInCell="1" allowOverlap="1" wp14:anchorId="38A6C6CC" wp14:editId="272B79A7">
          <wp:simplePos x="0" y="0"/>
          <wp:positionH relativeFrom="page">
            <wp:posOffset>0</wp:posOffset>
          </wp:positionH>
          <wp:positionV relativeFrom="page">
            <wp:posOffset>6322695</wp:posOffset>
          </wp:positionV>
          <wp:extent cx="7559675" cy="4371975"/>
          <wp:effectExtent l="0" t="0" r="0" b="0"/>
          <wp:wrapNone/>
          <wp:docPr id="6697578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757859" name="Grafik 669757859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9120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437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DE96D9" w14:textId="77777777" w:rsidR="00FE7F73" w:rsidRDefault="00FE7F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57292" w14:textId="77777777" w:rsidR="0035711D" w:rsidRDefault="0035711D">
      <w:r>
        <w:separator/>
      </w:r>
    </w:p>
  </w:footnote>
  <w:footnote w:type="continuationSeparator" w:id="0">
    <w:p w14:paraId="568FDE97" w14:textId="77777777" w:rsidR="0035711D" w:rsidRDefault="00357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31F7F" w14:textId="77777777" w:rsidR="00F12B3F" w:rsidRDefault="00F12B3F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90DA182" wp14:editId="3824D9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742343532" name="Grafik 2" descr="Ein Bild, das Text, Screenshot, Schrif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2343532" name="Grafik 2" descr="Ein Bild, das Text, Screenshot, Schrift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DF7A5" w14:textId="77777777" w:rsidR="00F12B3F" w:rsidRDefault="00F12B3F">
    <w:pPr>
      <w:pStyle w:val="Kopf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66EBB59" wp14:editId="081C88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71600"/>
          <wp:effectExtent l="0" t="0" r="0" b="0"/>
          <wp:wrapNone/>
          <wp:docPr id="112282189" name="Grafik 2" descr="Ein Bild, das Text, Screenshot, Schrif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2343532" name="Grafik 2" descr="Ein Bild, das Text, Screenshot, Schrift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EE7A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B87E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CC0F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764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E670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9273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802B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522E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ACF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441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AF794B"/>
    <w:multiLevelType w:val="hybridMultilevel"/>
    <w:tmpl w:val="2802424A"/>
    <w:lvl w:ilvl="0" w:tplc="EFEA9E58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F50D5"/>
    <w:multiLevelType w:val="hybridMultilevel"/>
    <w:tmpl w:val="72B62BD0"/>
    <w:lvl w:ilvl="0" w:tplc="4FFA9D42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B5AFD"/>
    <w:multiLevelType w:val="hybridMultilevel"/>
    <w:tmpl w:val="B6C8C916"/>
    <w:lvl w:ilvl="0" w:tplc="597A04E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C07E2"/>
    <w:multiLevelType w:val="hybridMultilevel"/>
    <w:tmpl w:val="1AB86286"/>
    <w:lvl w:ilvl="0" w:tplc="E25EC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068C3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6AB0811"/>
    <w:multiLevelType w:val="singleLevel"/>
    <w:tmpl w:val="C28E7AF8"/>
    <w:lvl w:ilvl="0">
      <w:start w:val="1"/>
      <w:numFmt w:val="bullet"/>
      <w:pStyle w:val="Unterberschrif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6" w15:restartNumberingAfterBreak="0">
    <w:nsid w:val="74E66CC7"/>
    <w:multiLevelType w:val="multilevel"/>
    <w:tmpl w:val="B6C8C916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5138523">
    <w:abstractNumId w:val="15"/>
  </w:num>
  <w:num w:numId="2" w16cid:durableId="1209612029">
    <w:abstractNumId w:val="14"/>
  </w:num>
  <w:num w:numId="3" w16cid:durableId="1569656034">
    <w:abstractNumId w:val="12"/>
  </w:num>
  <w:num w:numId="4" w16cid:durableId="1757631064">
    <w:abstractNumId w:val="16"/>
  </w:num>
  <w:num w:numId="5" w16cid:durableId="2005281385">
    <w:abstractNumId w:val="13"/>
  </w:num>
  <w:num w:numId="6" w16cid:durableId="1469399031">
    <w:abstractNumId w:val="9"/>
  </w:num>
  <w:num w:numId="7" w16cid:durableId="1232351401">
    <w:abstractNumId w:val="7"/>
  </w:num>
  <w:num w:numId="8" w16cid:durableId="1903322431">
    <w:abstractNumId w:val="6"/>
  </w:num>
  <w:num w:numId="9" w16cid:durableId="2022851371">
    <w:abstractNumId w:val="5"/>
  </w:num>
  <w:num w:numId="10" w16cid:durableId="2135098939">
    <w:abstractNumId w:val="4"/>
  </w:num>
  <w:num w:numId="11" w16cid:durableId="689721381">
    <w:abstractNumId w:val="8"/>
  </w:num>
  <w:num w:numId="12" w16cid:durableId="1461655939">
    <w:abstractNumId w:val="3"/>
  </w:num>
  <w:num w:numId="13" w16cid:durableId="294062592">
    <w:abstractNumId w:val="2"/>
  </w:num>
  <w:num w:numId="14" w16cid:durableId="7415617">
    <w:abstractNumId w:val="1"/>
  </w:num>
  <w:num w:numId="15" w16cid:durableId="244068668">
    <w:abstractNumId w:val="0"/>
  </w:num>
  <w:num w:numId="16" w16cid:durableId="1788431281">
    <w:abstractNumId w:val="10"/>
  </w:num>
  <w:num w:numId="17" w16cid:durableId="19771057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8B"/>
    <w:rsid w:val="00034BBA"/>
    <w:rsid w:val="000801FB"/>
    <w:rsid w:val="00097FCF"/>
    <w:rsid w:val="000B1178"/>
    <w:rsid w:val="000C7F10"/>
    <w:rsid w:val="000D3759"/>
    <w:rsid w:val="000F1461"/>
    <w:rsid w:val="000F35CA"/>
    <w:rsid w:val="000F6109"/>
    <w:rsid w:val="00103CA9"/>
    <w:rsid w:val="001069AE"/>
    <w:rsid w:val="00117860"/>
    <w:rsid w:val="00144031"/>
    <w:rsid w:val="00144F38"/>
    <w:rsid w:val="00165A5B"/>
    <w:rsid w:val="0016784A"/>
    <w:rsid w:val="001B548A"/>
    <w:rsid w:val="00206C74"/>
    <w:rsid w:val="00214678"/>
    <w:rsid w:val="00232423"/>
    <w:rsid w:val="002502C3"/>
    <w:rsid w:val="0027070A"/>
    <w:rsid w:val="002A230D"/>
    <w:rsid w:val="002B7E21"/>
    <w:rsid w:val="002C7DFB"/>
    <w:rsid w:val="002D1505"/>
    <w:rsid w:val="002D31CA"/>
    <w:rsid w:val="002E37F6"/>
    <w:rsid w:val="00305BA1"/>
    <w:rsid w:val="00313312"/>
    <w:rsid w:val="00316281"/>
    <w:rsid w:val="0035513E"/>
    <w:rsid w:val="0035711D"/>
    <w:rsid w:val="00361E92"/>
    <w:rsid w:val="00363749"/>
    <w:rsid w:val="003E548F"/>
    <w:rsid w:val="00415245"/>
    <w:rsid w:val="00421436"/>
    <w:rsid w:val="004269C0"/>
    <w:rsid w:val="00453467"/>
    <w:rsid w:val="00453AC7"/>
    <w:rsid w:val="00477663"/>
    <w:rsid w:val="00485933"/>
    <w:rsid w:val="004B0BBE"/>
    <w:rsid w:val="004C6EB1"/>
    <w:rsid w:val="004E5520"/>
    <w:rsid w:val="00543E4F"/>
    <w:rsid w:val="00565D2F"/>
    <w:rsid w:val="0058022B"/>
    <w:rsid w:val="00580726"/>
    <w:rsid w:val="005A44B6"/>
    <w:rsid w:val="005A6CAC"/>
    <w:rsid w:val="005E3996"/>
    <w:rsid w:val="0061322C"/>
    <w:rsid w:val="006357B7"/>
    <w:rsid w:val="00637886"/>
    <w:rsid w:val="00640C6A"/>
    <w:rsid w:val="0065218E"/>
    <w:rsid w:val="00652220"/>
    <w:rsid w:val="0065224C"/>
    <w:rsid w:val="0066370C"/>
    <w:rsid w:val="00663A12"/>
    <w:rsid w:val="00670B8C"/>
    <w:rsid w:val="006853BA"/>
    <w:rsid w:val="006A0E07"/>
    <w:rsid w:val="006A3F7E"/>
    <w:rsid w:val="006B142F"/>
    <w:rsid w:val="006D32C5"/>
    <w:rsid w:val="006F283D"/>
    <w:rsid w:val="006F478F"/>
    <w:rsid w:val="007364CE"/>
    <w:rsid w:val="00737C77"/>
    <w:rsid w:val="00743EF4"/>
    <w:rsid w:val="0075189E"/>
    <w:rsid w:val="00753F16"/>
    <w:rsid w:val="00756240"/>
    <w:rsid w:val="0076790A"/>
    <w:rsid w:val="00784531"/>
    <w:rsid w:val="007C140E"/>
    <w:rsid w:val="007D4104"/>
    <w:rsid w:val="007D43CC"/>
    <w:rsid w:val="0082069F"/>
    <w:rsid w:val="00822169"/>
    <w:rsid w:val="00827AAA"/>
    <w:rsid w:val="008337E3"/>
    <w:rsid w:val="008451D8"/>
    <w:rsid w:val="008508B9"/>
    <w:rsid w:val="0085195E"/>
    <w:rsid w:val="008542C6"/>
    <w:rsid w:val="00860847"/>
    <w:rsid w:val="008609DE"/>
    <w:rsid w:val="00873FA0"/>
    <w:rsid w:val="00876688"/>
    <w:rsid w:val="0088198B"/>
    <w:rsid w:val="0089279B"/>
    <w:rsid w:val="008B28E3"/>
    <w:rsid w:val="008B5061"/>
    <w:rsid w:val="008C266D"/>
    <w:rsid w:val="00937BB6"/>
    <w:rsid w:val="0095508D"/>
    <w:rsid w:val="00967FA3"/>
    <w:rsid w:val="00973998"/>
    <w:rsid w:val="00977E2B"/>
    <w:rsid w:val="0099694B"/>
    <w:rsid w:val="009B5E7D"/>
    <w:rsid w:val="009B6E82"/>
    <w:rsid w:val="009C6A0E"/>
    <w:rsid w:val="009D5445"/>
    <w:rsid w:val="009D6913"/>
    <w:rsid w:val="009D6B1E"/>
    <w:rsid w:val="009E46CA"/>
    <w:rsid w:val="009E5F55"/>
    <w:rsid w:val="00A03B38"/>
    <w:rsid w:val="00A10B62"/>
    <w:rsid w:val="00A159D6"/>
    <w:rsid w:val="00A43136"/>
    <w:rsid w:val="00A43825"/>
    <w:rsid w:val="00A86138"/>
    <w:rsid w:val="00AA3BB0"/>
    <w:rsid w:val="00AB3B09"/>
    <w:rsid w:val="00AC160F"/>
    <w:rsid w:val="00AD71F4"/>
    <w:rsid w:val="00AF0111"/>
    <w:rsid w:val="00AF1FDE"/>
    <w:rsid w:val="00B049F9"/>
    <w:rsid w:val="00B22806"/>
    <w:rsid w:val="00B87715"/>
    <w:rsid w:val="00B90F92"/>
    <w:rsid w:val="00BB6ED8"/>
    <w:rsid w:val="00BD6914"/>
    <w:rsid w:val="00BE4067"/>
    <w:rsid w:val="00BE7EAC"/>
    <w:rsid w:val="00BF372F"/>
    <w:rsid w:val="00C03F10"/>
    <w:rsid w:val="00C36BA0"/>
    <w:rsid w:val="00C371FB"/>
    <w:rsid w:val="00C44A6B"/>
    <w:rsid w:val="00C667E7"/>
    <w:rsid w:val="00C92B51"/>
    <w:rsid w:val="00C92F2E"/>
    <w:rsid w:val="00CC2F31"/>
    <w:rsid w:val="00CC51ED"/>
    <w:rsid w:val="00CE2336"/>
    <w:rsid w:val="00CE4E93"/>
    <w:rsid w:val="00CF4BE5"/>
    <w:rsid w:val="00D30B65"/>
    <w:rsid w:val="00D3790B"/>
    <w:rsid w:val="00D4442D"/>
    <w:rsid w:val="00D46D91"/>
    <w:rsid w:val="00D84D70"/>
    <w:rsid w:val="00D86B50"/>
    <w:rsid w:val="00E15B45"/>
    <w:rsid w:val="00E17CBD"/>
    <w:rsid w:val="00E23714"/>
    <w:rsid w:val="00E52778"/>
    <w:rsid w:val="00E577ED"/>
    <w:rsid w:val="00E71C9A"/>
    <w:rsid w:val="00E75BB2"/>
    <w:rsid w:val="00E774E7"/>
    <w:rsid w:val="00E80F17"/>
    <w:rsid w:val="00E83C11"/>
    <w:rsid w:val="00ED6735"/>
    <w:rsid w:val="00EF5496"/>
    <w:rsid w:val="00F12B3F"/>
    <w:rsid w:val="00F52434"/>
    <w:rsid w:val="00F63AC9"/>
    <w:rsid w:val="00F65658"/>
    <w:rsid w:val="00F6662F"/>
    <w:rsid w:val="00F74657"/>
    <w:rsid w:val="00F74F47"/>
    <w:rsid w:val="00F83B1A"/>
    <w:rsid w:val="00FA6279"/>
    <w:rsid w:val="00FC020B"/>
    <w:rsid w:val="00FC03BE"/>
    <w:rsid w:val="00FC1246"/>
    <w:rsid w:val="00FE4FBA"/>
    <w:rsid w:val="00FE7F73"/>
    <w:rsid w:val="00FF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8C51DF"/>
  <w15:docId w15:val="{3DE9135B-41CB-4B95-A987-77851FF8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8198B"/>
    <w:rPr>
      <w:rFonts w:ascii="Arial" w:eastAsia="SimSun" w:hAnsi="Arial" w:cs="Arial"/>
      <w:sz w:val="22"/>
      <w:szCs w:val="22"/>
      <w:lang w:eastAsia="zh-CN"/>
    </w:rPr>
  </w:style>
  <w:style w:type="paragraph" w:styleId="berschrift1">
    <w:name w:val="heading 1"/>
    <w:basedOn w:val="Standard"/>
    <w:next w:val="Standard"/>
    <w:autoRedefine/>
    <w:qFormat/>
    <w:rsid w:val="00822169"/>
    <w:pPr>
      <w:keepNext/>
      <w:spacing w:after="120" w:line="360" w:lineRule="exact"/>
      <w:ind w:right="1701"/>
      <w:outlineLvl w:val="0"/>
    </w:pPr>
    <w:rPr>
      <w:rFonts w:ascii="NMHead Offc" w:eastAsia="Times New Roman" w:hAnsi="NMHead Offc"/>
      <w:b/>
      <w:bCs/>
      <w:sz w:val="28"/>
      <w:szCs w:val="24"/>
      <w:lang w:eastAsia="de-DE"/>
    </w:rPr>
  </w:style>
  <w:style w:type="paragraph" w:styleId="berschrift2">
    <w:name w:val="heading 2"/>
    <w:basedOn w:val="Standard"/>
    <w:next w:val="Standard"/>
    <w:qFormat/>
    <w:rsid w:val="00822169"/>
    <w:pPr>
      <w:keepNext/>
      <w:spacing w:after="120" w:line="320" w:lineRule="atLeast"/>
      <w:ind w:right="17"/>
      <w:outlineLvl w:val="1"/>
    </w:pPr>
    <w:rPr>
      <w:rFonts w:ascii="NMText Offc" w:eastAsia="Times New Roman" w:hAnsi="NMText Offc"/>
      <w:b/>
      <w:bCs/>
      <w:spacing w:val="4"/>
      <w:sz w:val="20"/>
      <w:lang w:eastAsia="de-DE"/>
    </w:rPr>
  </w:style>
  <w:style w:type="paragraph" w:styleId="berschrift3">
    <w:name w:val="heading 3"/>
    <w:basedOn w:val="Standard"/>
    <w:next w:val="Standard"/>
    <w:autoRedefine/>
    <w:qFormat/>
    <w:rsid w:val="00822169"/>
    <w:pPr>
      <w:keepNext/>
      <w:tabs>
        <w:tab w:val="right" w:pos="7371"/>
      </w:tabs>
      <w:spacing w:after="120" w:line="300" w:lineRule="atLeast"/>
      <w:ind w:right="1134"/>
      <w:outlineLvl w:val="2"/>
    </w:pPr>
    <w:rPr>
      <w:rFonts w:ascii="NMHead Offc" w:eastAsia="Times New Roman" w:hAnsi="NMHead Offc"/>
      <w:b/>
      <w:sz w:val="20"/>
      <w:szCs w:val="32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after="120" w:line="250" w:lineRule="exact"/>
    </w:pPr>
    <w:rPr>
      <w:rFonts w:ascii="NMText Offc" w:eastAsia="Times New Roman" w:hAnsi="NMText Offc"/>
      <w:b/>
      <w:bCs/>
      <w:sz w:val="20"/>
      <w:lang w:eastAsia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120" w:line="250" w:lineRule="exact"/>
    </w:pPr>
    <w:rPr>
      <w:rFonts w:ascii="NMText Offc" w:eastAsia="Times New Roman" w:hAnsi="NMText Offc"/>
      <w:sz w:val="20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120" w:line="250" w:lineRule="exact"/>
    </w:pPr>
    <w:rPr>
      <w:rFonts w:ascii="NMText Offc" w:eastAsia="Times New Roman" w:hAnsi="NMText Offc"/>
      <w:sz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berschrift">
    <w:name w:val="Überschrift"/>
    <w:basedOn w:val="Standard"/>
    <w:next w:val="Standard"/>
    <w:pPr>
      <w:spacing w:line="400" w:lineRule="exact"/>
      <w:ind w:right="17"/>
    </w:pPr>
    <w:rPr>
      <w:b/>
      <w:bCs/>
      <w:sz w:val="28"/>
      <w:szCs w:val="28"/>
    </w:rPr>
  </w:style>
  <w:style w:type="paragraph" w:customStyle="1" w:styleId="Unterberschrift">
    <w:name w:val="Unterüberschrift"/>
    <w:basedOn w:val="Standard"/>
    <w:next w:val="Standard"/>
    <w:autoRedefine/>
    <w:qFormat/>
    <w:rsid w:val="00BB6ED8"/>
    <w:pPr>
      <w:numPr>
        <w:numId w:val="1"/>
      </w:numPr>
      <w:spacing w:after="60" w:line="360" w:lineRule="atLeast"/>
      <w:ind w:left="357" w:right="17" w:hanging="357"/>
    </w:pPr>
    <w:rPr>
      <w:rFonts w:ascii="NMHead Offc" w:eastAsia="Times New Roman" w:hAnsi="NMHead Offc"/>
      <w:b/>
      <w:bCs/>
      <w:sz w:val="20"/>
      <w:lang w:eastAsia="de-DE"/>
    </w:rPr>
  </w:style>
  <w:style w:type="paragraph" w:customStyle="1" w:styleId="Zusammenfassung">
    <w:name w:val="Zusammenfassung"/>
    <w:basedOn w:val="Standard"/>
    <w:next w:val="Standard"/>
    <w:pPr>
      <w:spacing w:line="320" w:lineRule="atLeast"/>
      <w:ind w:right="17"/>
    </w:pPr>
    <w:rPr>
      <w:b/>
      <w:bCs/>
    </w:rPr>
  </w:style>
  <w:style w:type="paragraph" w:customStyle="1" w:styleId="Textberschrift">
    <w:name w:val="Textüberschrift"/>
    <w:basedOn w:val="Standard"/>
    <w:next w:val="Standard"/>
    <w:rPr>
      <w:b/>
      <w:bCs/>
    </w:rPr>
  </w:style>
  <w:style w:type="character" w:customStyle="1" w:styleId="PresseDatum">
    <w:name w:val="PresseDatum"/>
    <w:rPr>
      <w:sz w:val="16"/>
      <w:szCs w:val="16"/>
    </w:rPr>
  </w:style>
  <w:style w:type="paragraph" w:styleId="Sprechblasentext">
    <w:name w:val="Balloon Text"/>
    <w:basedOn w:val="Standard"/>
    <w:link w:val="SprechblasentextZchn"/>
    <w:rsid w:val="00B90F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0F92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C92F2E"/>
    <w:rPr>
      <w:color w:val="1A56A5" w:themeColor="followedHyperlink"/>
      <w:u w:val="single"/>
    </w:rPr>
  </w:style>
  <w:style w:type="paragraph" w:styleId="Titel">
    <w:name w:val="Title"/>
    <w:next w:val="Standard"/>
    <w:link w:val="TitelZchn"/>
    <w:autoRedefine/>
    <w:qFormat/>
    <w:rsid w:val="00BB6ED8"/>
    <w:pPr>
      <w:spacing w:after="120" w:line="360" w:lineRule="auto"/>
    </w:pPr>
    <w:rPr>
      <w:rFonts w:ascii="NMHead Offc" w:hAnsi="NMHead Offc" w:cs="Arial"/>
      <w:bCs/>
      <w:caps/>
      <w:sz w:val="32"/>
      <w:szCs w:val="22"/>
    </w:rPr>
  </w:style>
  <w:style w:type="character" w:customStyle="1" w:styleId="TitelZchn">
    <w:name w:val="Titel Zchn"/>
    <w:basedOn w:val="Absatz-Standardschriftart"/>
    <w:link w:val="Titel"/>
    <w:rsid w:val="00BB6ED8"/>
    <w:rPr>
      <w:rFonts w:ascii="NMHead Offc" w:hAnsi="NMHead Offc" w:cs="Arial"/>
      <w:bCs/>
      <w:caps/>
      <w:sz w:val="32"/>
      <w:szCs w:val="22"/>
    </w:rPr>
  </w:style>
  <w:style w:type="paragraph" w:styleId="Untertitel">
    <w:name w:val="Subtitle"/>
    <w:basedOn w:val="Standard"/>
    <w:next w:val="Standard"/>
    <w:link w:val="UntertitelZchn"/>
    <w:autoRedefine/>
    <w:qFormat/>
    <w:rsid w:val="000B1178"/>
    <w:pPr>
      <w:numPr>
        <w:ilvl w:val="1"/>
      </w:numPr>
      <w:spacing w:after="160" w:line="250" w:lineRule="exact"/>
    </w:pPr>
    <w:rPr>
      <w:rFonts w:ascii="NMText Offc" w:eastAsiaTheme="minorEastAsia" w:hAnsi="NMText Offc" w:cstheme="minorBidi"/>
      <w:color w:val="5A5A5A" w:themeColor="text1" w:themeTint="A5"/>
      <w:spacing w:val="15"/>
      <w:sz w:val="20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0B1178"/>
    <w:rPr>
      <w:rFonts w:ascii="NMText Offc" w:eastAsiaTheme="minorEastAsia" w:hAnsi="NMText Offc" w:cstheme="minorBidi"/>
      <w:color w:val="5A5A5A" w:themeColor="text1" w:themeTint="A5"/>
      <w:spacing w:val="15"/>
      <w:szCs w:val="22"/>
    </w:rPr>
  </w:style>
  <w:style w:type="character" w:styleId="Fett">
    <w:name w:val="Strong"/>
    <w:basedOn w:val="Absatz-Standardschriftart"/>
    <w:qFormat/>
    <w:rsid w:val="00BB6ED8"/>
    <w:rPr>
      <w:rFonts w:ascii="NMText Offc" w:hAnsi="NMText Offc"/>
      <w:b/>
      <w:i w:val="0"/>
    </w:rPr>
  </w:style>
  <w:style w:type="character" w:styleId="Hervorhebung">
    <w:name w:val="Emphasis"/>
    <w:basedOn w:val="Absatz-Standardschriftart"/>
    <w:qFormat/>
    <w:rsid w:val="000B1178"/>
    <w:rPr>
      <w:rFonts w:ascii="NMText" w:hAnsi="NMText"/>
      <w:b w:val="0"/>
      <w:i/>
      <w:iCs/>
    </w:rPr>
  </w:style>
  <w:style w:type="paragraph" w:styleId="KeinLeerraum">
    <w:name w:val="No Spacing"/>
    <w:uiPriority w:val="1"/>
    <w:qFormat/>
    <w:rsid w:val="00C371FB"/>
    <w:pPr>
      <w:jc w:val="both"/>
    </w:pPr>
    <w:rPr>
      <w:rFonts w:ascii="NMText" w:hAnsi="NMText" w:cs="Arial"/>
      <w:szCs w:val="22"/>
    </w:rPr>
  </w:style>
  <w:style w:type="character" w:styleId="SchwacheHervorhebung">
    <w:name w:val="Subtle Emphasis"/>
    <w:basedOn w:val="Absatz-Standardschriftart"/>
    <w:uiPriority w:val="19"/>
    <w:qFormat/>
    <w:rsid w:val="00C371F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C371FB"/>
    <w:rPr>
      <w:i/>
      <w:iCs/>
      <w:color w:val="052C59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C371FB"/>
    <w:pPr>
      <w:spacing w:before="200" w:after="160" w:line="250" w:lineRule="exact"/>
      <w:ind w:left="864" w:right="864"/>
      <w:jc w:val="center"/>
    </w:pPr>
    <w:rPr>
      <w:rFonts w:ascii="NMText Offc" w:eastAsia="Times New Roman" w:hAnsi="NMText Offc"/>
      <w:i/>
      <w:iCs/>
      <w:color w:val="404040" w:themeColor="text1" w:themeTint="BF"/>
      <w:sz w:val="20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C371FB"/>
    <w:rPr>
      <w:rFonts w:ascii="NMText Offc" w:hAnsi="NMText Offc" w:cs="Arial"/>
      <w:i/>
      <w:iCs/>
      <w:color w:val="404040" w:themeColor="text1" w:themeTint="BF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71FB"/>
    <w:pPr>
      <w:pBdr>
        <w:top w:val="single" w:sz="4" w:space="10" w:color="052C59" w:themeColor="accent1"/>
        <w:bottom w:val="single" w:sz="4" w:space="10" w:color="052C59" w:themeColor="accent1"/>
      </w:pBdr>
      <w:spacing w:before="360" w:after="360" w:line="250" w:lineRule="exact"/>
      <w:ind w:left="864" w:right="864"/>
      <w:jc w:val="center"/>
    </w:pPr>
    <w:rPr>
      <w:rFonts w:ascii="NMText Offc" w:eastAsia="Times New Roman" w:hAnsi="NMText Offc"/>
      <w:i/>
      <w:iCs/>
      <w:color w:val="052C59" w:themeColor="accent1"/>
      <w:sz w:val="20"/>
      <w:lang w:eastAsia="de-DE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71FB"/>
    <w:rPr>
      <w:rFonts w:ascii="NMText Offc" w:hAnsi="NMText Offc" w:cs="Arial"/>
      <w:i/>
      <w:iCs/>
      <w:color w:val="052C59" w:themeColor="accent1"/>
      <w:szCs w:val="22"/>
    </w:rPr>
  </w:style>
  <w:style w:type="paragraph" w:styleId="Listenabsatz">
    <w:name w:val="List Paragraph"/>
    <w:basedOn w:val="Standard"/>
    <w:uiPriority w:val="34"/>
    <w:qFormat/>
    <w:rsid w:val="00C371FB"/>
    <w:pPr>
      <w:spacing w:after="120" w:line="250" w:lineRule="exact"/>
      <w:ind w:left="720"/>
      <w:contextualSpacing/>
    </w:pPr>
    <w:rPr>
      <w:rFonts w:ascii="NMText Offc" w:eastAsia="Times New Roman" w:hAnsi="NMText Offc"/>
      <w:sz w:val="20"/>
      <w:lang w:eastAsia="de-DE"/>
    </w:rPr>
  </w:style>
  <w:style w:type="paragraph" w:styleId="Datum">
    <w:name w:val="Date"/>
    <w:basedOn w:val="Standard"/>
    <w:next w:val="Standard"/>
    <w:link w:val="DatumZchn"/>
    <w:rsid w:val="00C371FB"/>
  </w:style>
  <w:style w:type="character" w:customStyle="1" w:styleId="DatumZchn">
    <w:name w:val="Datum Zchn"/>
    <w:basedOn w:val="Absatz-Standardschriftart"/>
    <w:link w:val="Datum"/>
    <w:rsid w:val="00C371FB"/>
    <w:rPr>
      <w:rFonts w:ascii="NMText" w:hAnsi="NMText" w:cs="Arial"/>
      <w:szCs w:val="22"/>
    </w:rPr>
  </w:style>
  <w:style w:type="paragraph" w:customStyle="1" w:styleId="MonatJahr">
    <w:name w:val="Monat Jahr"/>
    <w:basedOn w:val="Standard"/>
    <w:next w:val="Standard"/>
    <w:autoRedefine/>
    <w:qFormat/>
    <w:rsid w:val="006B142F"/>
    <w:pPr>
      <w:tabs>
        <w:tab w:val="right" w:pos="7371"/>
      </w:tabs>
      <w:spacing w:after="120" w:line="360" w:lineRule="exact"/>
    </w:pPr>
    <w:rPr>
      <w:rFonts w:ascii="NMText Offc" w:eastAsia="Times New Roman" w:hAnsi="NMText Offc"/>
      <w:bCs/>
      <w:sz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822169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08B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65A5B"/>
    <w:rPr>
      <w:rFonts w:ascii="Arial" w:eastAsia="SimSun" w:hAnsi="Arial" w:cs="Arial"/>
      <w:sz w:val="22"/>
      <w:szCs w:val="22"/>
      <w:lang w:eastAsia="zh-CN"/>
    </w:rPr>
  </w:style>
  <w:style w:type="character" w:styleId="Kommentarzeichen">
    <w:name w:val="annotation reference"/>
    <w:basedOn w:val="Absatz-Standardschriftart"/>
    <w:semiHidden/>
    <w:unhideWhenUsed/>
    <w:rsid w:val="0035513E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3551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513E"/>
    <w:rPr>
      <w:rFonts w:ascii="Arial" w:eastAsia="SimSun" w:hAnsi="Arial" w:cs="Arial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551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5513E"/>
    <w:rPr>
      <w:rFonts w:ascii="Arial" w:eastAsia="SimSun" w:hAnsi="Arial" w:cs="Arial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2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powtech-technopharm.com/en/vis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nuernbergmesse.sharepoint.com/sites/branding/general/Word-Vorlagen/Fachmessen-Briefb&#246;gen/POWTECH%20TECHNOPHARM%202026%20Briefbogen-Vorlage.dotx" TargetMode="External"/></Relationships>
</file>

<file path=word/theme/theme1.xml><?xml version="1.0" encoding="utf-8"?>
<a:theme xmlns:a="http://schemas.openxmlformats.org/drawingml/2006/main" name="Larissa">
  <a:themeElements>
    <a:clrScheme name="PT-TP Word">
      <a:dk1>
        <a:srgbClr val="000000"/>
      </a:dk1>
      <a:lt1>
        <a:srgbClr val="FFFFFF"/>
      </a:lt1>
      <a:dk2>
        <a:srgbClr val="4B565B"/>
      </a:dk2>
      <a:lt2>
        <a:srgbClr val="B1B3B4"/>
      </a:lt2>
      <a:accent1>
        <a:srgbClr val="052C59"/>
      </a:accent1>
      <a:accent2>
        <a:srgbClr val="AFD100"/>
      </a:accent2>
      <a:accent3>
        <a:srgbClr val="0066A7"/>
      </a:accent3>
      <a:accent4>
        <a:srgbClr val="9BA6B2"/>
      </a:accent4>
      <a:accent5>
        <a:srgbClr val="4B565B"/>
      </a:accent5>
      <a:accent6>
        <a:srgbClr val="030000"/>
      </a:accent6>
      <a:hlink>
        <a:srgbClr val="052C59"/>
      </a:hlink>
      <a:folHlink>
        <a:srgbClr val="1A56A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58d870-cebf-49bd-886a-86e5a03310fc"/>
    <lcf76f155ced4ddcb4097134ff3c332f xmlns="9361d32f-f6fd-4972-91ae-7d6ec146808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FBA95EE2B504E9B48D1528205F777" ma:contentTypeVersion="17" ma:contentTypeDescription="Ein neues Dokument erstellen." ma:contentTypeScope="" ma:versionID="f603fb5b8de1589d32536826f3be55a3">
  <xsd:schema xmlns:xsd="http://www.w3.org/2001/XMLSchema" xmlns:xs="http://www.w3.org/2001/XMLSchema" xmlns:p="http://schemas.microsoft.com/office/2006/metadata/properties" xmlns:ns2="9361d32f-f6fd-4972-91ae-7d6ec146808c" xmlns:ns3="9058d870-cebf-49bd-886a-86e5a03310fc" targetNamespace="http://schemas.microsoft.com/office/2006/metadata/properties" ma:root="true" ma:fieldsID="07a1e7efa1252384cef6ba7c46f66596" ns2:_="" ns3:_="">
    <xsd:import namespace="9361d32f-f6fd-4972-91ae-7d6ec146808c"/>
    <xsd:import namespace="9058d870-cebf-49bd-886a-86e5a03310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1d32f-f6fd-4972-91ae-7d6ec14680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b2f541c0-ce00-4fca-9e3b-5bc4e8657f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8d870-cebf-49bd-886a-86e5a03310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adead70-d4e0-4840-a87c-86362278b8b6}" ma:internalName="TaxCatchAll" ma:showField="CatchAllData" ma:web="9058d870-cebf-49bd-886a-86e5a0331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42C1D-A6A3-4F66-B48A-95639AFCC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B0C924-34D1-46B5-A6D6-F945D3DAD023}">
  <ds:schemaRefs>
    <ds:schemaRef ds:uri="http://schemas.microsoft.com/office/2006/metadata/properties"/>
    <ds:schemaRef ds:uri="http://schemas.microsoft.com/office/infopath/2007/PartnerControls"/>
    <ds:schemaRef ds:uri="9058d870-cebf-49bd-886a-86e5a03310fc"/>
    <ds:schemaRef ds:uri="9361d32f-f6fd-4972-91ae-7d6ec146808c"/>
  </ds:schemaRefs>
</ds:datastoreItem>
</file>

<file path=customXml/itemProps3.xml><?xml version="1.0" encoding="utf-8"?>
<ds:datastoreItem xmlns:ds="http://schemas.openxmlformats.org/officeDocument/2006/customXml" ds:itemID="{A384A2C9-92EC-49CF-94CA-A59014A8C5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1d32f-f6fd-4972-91ae-7d6ec146808c"/>
    <ds:schemaRef ds:uri="9058d870-cebf-49bd-886a-86e5a0331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328ba9f-9856-4d27-b178-5d157ddf1d93}" enabled="0" method="" siteId="{b328ba9f-9856-4d27-b178-5d157ddf1d9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POWTECH%20TECHNOPHARM%202026%20Briefbogen-Vorlage</Template>
  <TotalTime>0</TotalTime>
  <Pages>1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NürnbergMesse GmbH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Hauptüberschrift</dc:title>
  <dc:subject/>
  <dc:creator>Katja Spangler</dc:creator>
  <cp:keywords/>
  <cp:lastModifiedBy>Katja Spangler</cp:lastModifiedBy>
  <cp:revision>15</cp:revision>
  <cp:lastPrinted>2009-10-23T05:11:00Z</cp:lastPrinted>
  <dcterms:created xsi:type="dcterms:W3CDTF">2026-06-03T10:40:00Z</dcterms:created>
  <dcterms:modified xsi:type="dcterms:W3CDTF">2026-06-03T10:51:00Z</dcterms:modified>
  <cp:contentStatus>Monat + Jahr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0x010100355FBA95EE2B504E9B48D1528205F777</vt:lpwstr>
  </property>
  <property fmtid="{D5CDD505-2E9C-101B-9397-08002B2CF9AE}" pid="3" name="MediaServiceImageTags">
    <vt:lpwstr/>
  </property>
</Properties>
</file>